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E93" w:rsidRDefault="00812E93" w:rsidP="00812E93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Adam HUDSON</w:t>
      </w:r>
      <w:r>
        <w:rPr>
          <w:rFonts w:ascii="Marker Felt"/>
          <w:sz w:val="24"/>
          <w:szCs w:val="24"/>
        </w:rPr>
        <w:t xml:space="preserve">    (fl.1448)</w:t>
      </w:r>
    </w:p>
    <w:p w:rsidR="00812E93" w:rsidRDefault="00812E93" w:rsidP="00812E93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Smith.</w:t>
      </w:r>
      <w:proofErr w:type="gramEnd"/>
    </w:p>
    <w:p w:rsidR="00812E93" w:rsidRDefault="00812E93" w:rsidP="00812E93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12E93" w:rsidRDefault="00812E93" w:rsidP="00812E93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12E93" w:rsidRDefault="00812E93" w:rsidP="00812E93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p.168)</w:t>
      </w:r>
    </w:p>
    <w:p w:rsidR="00812E93" w:rsidRDefault="00812E93" w:rsidP="00812E93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12E93" w:rsidRDefault="00812E93" w:rsidP="00812E93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12E93" w:rsidRDefault="00812E93" w:rsidP="00812E93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E93" w:rsidRDefault="00812E93" w:rsidP="00920DE3">
      <w:pPr>
        <w:spacing w:after="0" w:line="240" w:lineRule="auto"/>
      </w:pPr>
      <w:r>
        <w:separator/>
      </w:r>
    </w:p>
  </w:endnote>
  <w:endnote w:type="continuationSeparator" w:id="0">
    <w:p w:rsidR="00812E93" w:rsidRDefault="00812E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E93" w:rsidRDefault="00812E93" w:rsidP="00920DE3">
      <w:pPr>
        <w:spacing w:after="0" w:line="240" w:lineRule="auto"/>
      </w:pPr>
      <w:r>
        <w:separator/>
      </w:r>
    </w:p>
  </w:footnote>
  <w:footnote w:type="continuationSeparator" w:id="0">
    <w:p w:rsidR="00812E93" w:rsidRDefault="00812E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E93"/>
    <w:rsid w:val="00120749"/>
    <w:rsid w:val="00624CAE"/>
    <w:rsid w:val="00812E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12E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12E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2014-01-24T21:11:00Z</dcterms:created>
  <dcterms:modified xsi:type="dcterms:W3CDTF">2014-01-24T21:11:00Z</dcterms:modified>
</cp:coreProperties>
</file>