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6EE72" w14:textId="77777777" w:rsidR="002D46F2" w:rsidRDefault="002D46F2" w:rsidP="002D4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HUDLESTON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4C366D0C" w14:textId="77777777" w:rsidR="002D46F2" w:rsidRDefault="002D46F2" w:rsidP="002D46F2">
      <w:pPr>
        <w:pStyle w:val="NoSpacing"/>
        <w:rPr>
          <w:rFonts w:cs="Times New Roman"/>
          <w:szCs w:val="24"/>
        </w:rPr>
      </w:pPr>
    </w:p>
    <w:p w14:paraId="5F0232D5" w14:textId="77777777" w:rsidR="002D46F2" w:rsidRDefault="002D46F2" w:rsidP="002D46F2">
      <w:pPr>
        <w:pStyle w:val="NoSpacing"/>
        <w:rPr>
          <w:rFonts w:cs="Times New Roman"/>
          <w:szCs w:val="24"/>
        </w:rPr>
      </w:pPr>
    </w:p>
    <w:p w14:paraId="72650E89" w14:textId="77777777" w:rsidR="002D46F2" w:rsidRDefault="002D46F2" w:rsidP="002D4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Jul.1486</w:t>
      </w:r>
      <w:r>
        <w:rPr>
          <w:rFonts w:cs="Times New Roman"/>
          <w:szCs w:val="24"/>
        </w:rPr>
        <w:tab/>
        <w:t xml:space="preserve">He was on a commission to deliver Lincoln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29EB92F6" w14:textId="77777777" w:rsidR="002D46F2" w:rsidRDefault="002D46F2" w:rsidP="002D4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p.131)</w:t>
      </w:r>
    </w:p>
    <w:p w14:paraId="4D719E24" w14:textId="77777777" w:rsidR="002D46F2" w:rsidRDefault="002D46F2" w:rsidP="002D46F2">
      <w:pPr>
        <w:pStyle w:val="NoSpacing"/>
        <w:rPr>
          <w:rFonts w:cs="Times New Roman"/>
          <w:szCs w:val="24"/>
        </w:rPr>
      </w:pPr>
    </w:p>
    <w:p w14:paraId="1ACC9C74" w14:textId="77777777" w:rsidR="002D46F2" w:rsidRDefault="002D46F2" w:rsidP="002D46F2">
      <w:pPr>
        <w:pStyle w:val="NoSpacing"/>
        <w:rPr>
          <w:rFonts w:cs="Times New Roman"/>
          <w:szCs w:val="24"/>
        </w:rPr>
      </w:pPr>
    </w:p>
    <w:p w14:paraId="369ACBA8" w14:textId="77777777" w:rsidR="002D46F2" w:rsidRDefault="002D46F2" w:rsidP="002D4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January 2024</w:t>
      </w:r>
    </w:p>
    <w:p w14:paraId="3B763F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178F0" w14:textId="77777777" w:rsidR="002D46F2" w:rsidRDefault="002D46F2" w:rsidP="009139A6">
      <w:r>
        <w:separator/>
      </w:r>
    </w:p>
  </w:endnote>
  <w:endnote w:type="continuationSeparator" w:id="0">
    <w:p w14:paraId="674BDEC7" w14:textId="77777777" w:rsidR="002D46F2" w:rsidRDefault="002D46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A16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DE5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97A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07F3D" w14:textId="77777777" w:rsidR="002D46F2" w:rsidRDefault="002D46F2" w:rsidP="009139A6">
      <w:r>
        <w:separator/>
      </w:r>
    </w:p>
  </w:footnote>
  <w:footnote w:type="continuationSeparator" w:id="0">
    <w:p w14:paraId="6A1DBF27" w14:textId="77777777" w:rsidR="002D46F2" w:rsidRDefault="002D46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84E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0F0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EEA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F2"/>
    <w:rsid w:val="000666E0"/>
    <w:rsid w:val="002510B7"/>
    <w:rsid w:val="002D46F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A5E92"/>
  <w15:chartTrackingRefBased/>
  <w15:docId w15:val="{1366F5B5-326C-40F1-81FE-4D4D2BDE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2024-01-30T21:44:00Z</dcterms:created>
  <dcterms:modified xsi:type="dcterms:W3CDTF">2024-01-30T21:44:00Z</dcterms:modified>
</cp:coreProperties>
</file>