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John HUDLESTON 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Sudeley</w:t>
      </w:r>
      <w:proofErr w:type="spellEnd"/>
      <w:r>
        <w:rPr>
          <w:rFonts w:ascii="Times New Roman" w:hAnsi="Times New Roman" w:cs="Times New Roman"/>
        </w:rPr>
        <w:t>, Gloucestershire.</w:t>
      </w: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2 Joan(q.v.), widow of Christopher Harcourt of Long Combe, Oxfordshire(q.v.).</w:t>
      </w: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(http://aalt.law.uh.edu/Indices/CP40Indices/CP40no888Pl.htm)</w:t>
      </w: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Joan </w:t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Rogger</w:t>
      </w:r>
      <w:proofErr w:type="spellEnd"/>
      <w:r>
        <w:rPr>
          <w:rFonts w:ascii="Times New Roman" w:hAnsi="Times New Roman" w:cs="Times New Roman"/>
        </w:rPr>
        <w:t>(q.v.), as the executors of the late Geoffrey</w:t>
      </w: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Collys</w:t>
      </w:r>
      <w:proofErr w:type="spellEnd"/>
      <w:r>
        <w:rPr>
          <w:rFonts w:ascii="Times New Roman" w:hAnsi="Times New Roman" w:cs="Times New Roman"/>
        </w:rPr>
        <w:t xml:space="preserve"> of Long Combe, Oxfordshire(q.v.), made a plaint of debt against him</w:t>
      </w: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Joan, as the executors of the late Christopher Harcourt. (ibid.)</w:t>
      </w: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</w:p>
    <w:p w:rsidR="00616CE1" w:rsidRDefault="00616CE1" w:rsidP="00616C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July 2017</w:t>
      </w:r>
    </w:p>
    <w:p w:rsidR="006B2F86" w:rsidRPr="00E71FC3" w:rsidRDefault="00616C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6CE1" w:rsidRDefault="00616CE1" w:rsidP="00E71FC3">
      <w:r>
        <w:separator/>
      </w:r>
    </w:p>
  </w:endnote>
  <w:endnote w:type="continuationSeparator" w:id="0">
    <w:p w:rsidR="00616CE1" w:rsidRDefault="00616CE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6CE1" w:rsidRDefault="00616CE1" w:rsidP="00E71FC3">
      <w:r>
        <w:separator/>
      </w:r>
    </w:p>
  </w:footnote>
  <w:footnote w:type="continuationSeparator" w:id="0">
    <w:p w:rsidR="00616CE1" w:rsidRDefault="00616CE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CE1"/>
    <w:rsid w:val="001A7C09"/>
    <w:rsid w:val="00577BD5"/>
    <w:rsid w:val="00616CE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2FA0F2-1AA9-4149-A7BD-8D93EE79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CE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2017-07-14T21:41:00Z</dcterms:created>
  <dcterms:modified xsi:type="dcterms:W3CDTF">2017-07-14T21:42:00Z</dcterms:modified>
</cp:coreProperties>
</file>