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01AB5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HUDLESTON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94D6EAA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Lincoln. Merchant.</w:t>
      </w:r>
    </w:p>
    <w:p w14:paraId="3A9B5297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</w:p>
    <w:p w14:paraId="73BC34BB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</w:p>
    <w:p w14:paraId="163FEDE3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John Michell of London, </w:t>
      </w:r>
      <w:proofErr w:type="spellStart"/>
      <w:r>
        <w:rPr>
          <w:rFonts w:cs="Times New Roman"/>
          <w:szCs w:val="24"/>
        </w:rPr>
        <w:t>stockfishmmonger</w:t>
      </w:r>
      <w:proofErr w:type="spellEnd"/>
      <w:r>
        <w:rPr>
          <w:rFonts w:cs="Times New Roman"/>
          <w:szCs w:val="24"/>
        </w:rPr>
        <w:t xml:space="preserve">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2D95CBFF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John West of Lincoln, brasier(q.v.).</w:t>
      </w:r>
    </w:p>
    <w:p w14:paraId="66BFC7C2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E73A7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665F3A50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</w:p>
    <w:p w14:paraId="6E4CEAEC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</w:p>
    <w:p w14:paraId="17DD541A" w14:textId="77777777" w:rsidR="00556FF1" w:rsidRDefault="00556FF1" w:rsidP="00556F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October 2023</w:t>
      </w:r>
    </w:p>
    <w:p w14:paraId="5D23C8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90107" w14:textId="77777777" w:rsidR="00556FF1" w:rsidRDefault="00556FF1" w:rsidP="009139A6">
      <w:r>
        <w:separator/>
      </w:r>
    </w:p>
  </w:endnote>
  <w:endnote w:type="continuationSeparator" w:id="0">
    <w:p w14:paraId="1F872B28" w14:textId="77777777" w:rsidR="00556FF1" w:rsidRDefault="00556F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F9A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115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10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EE94D" w14:textId="77777777" w:rsidR="00556FF1" w:rsidRDefault="00556FF1" w:rsidP="009139A6">
      <w:r>
        <w:separator/>
      </w:r>
    </w:p>
  </w:footnote>
  <w:footnote w:type="continuationSeparator" w:id="0">
    <w:p w14:paraId="2F64D397" w14:textId="77777777" w:rsidR="00556FF1" w:rsidRDefault="00556F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75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622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18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F1"/>
    <w:rsid w:val="000666E0"/>
    <w:rsid w:val="002510B7"/>
    <w:rsid w:val="00556FF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BBF24"/>
  <w15:chartTrackingRefBased/>
  <w15:docId w15:val="{4DB25A2A-41F5-410B-93BE-2464232C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6F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2023-11-16T15:16:00Z</dcterms:created>
  <dcterms:modified xsi:type="dcterms:W3CDTF">2023-11-16T15:17:00Z</dcterms:modified>
</cp:coreProperties>
</file>