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7B1" w:rsidRDefault="003037B1" w:rsidP="003037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HUDLESTON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037B1" w:rsidRDefault="003037B1" w:rsidP="003037B1">
      <w:pPr>
        <w:rPr>
          <w:rFonts w:ascii="Times New Roman" w:hAnsi="Times New Roman" w:cs="Times New Roman"/>
        </w:rPr>
      </w:pPr>
    </w:p>
    <w:p w:rsidR="003037B1" w:rsidRDefault="003037B1" w:rsidP="003037B1">
      <w:pPr>
        <w:rPr>
          <w:rFonts w:ascii="Times New Roman" w:hAnsi="Times New Roman" w:cs="Times New Roman"/>
        </w:rPr>
      </w:pPr>
    </w:p>
    <w:p w:rsidR="003037B1" w:rsidRDefault="003037B1" w:rsidP="003037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= Christopher Harcourt of Long Combe, Oxfordshire(q.v.).</w:t>
      </w:r>
    </w:p>
    <w:p w:rsidR="003037B1" w:rsidRDefault="003037B1" w:rsidP="003037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3037B1" w:rsidRDefault="003037B1" w:rsidP="003037B1">
      <w:pPr>
        <w:rPr>
          <w:rFonts w:ascii="Times New Roman" w:hAnsi="Times New Roman" w:cs="Times New Roman"/>
        </w:rPr>
      </w:pPr>
    </w:p>
    <w:p w:rsidR="003037B1" w:rsidRDefault="003037B1" w:rsidP="003037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= John </w:t>
      </w:r>
      <w:proofErr w:type="spellStart"/>
      <w:r>
        <w:rPr>
          <w:rFonts w:ascii="Times New Roman" w:hAnsi="Times New Roman" w:cs="Times New Roman"/>
        </w:rPr>
        <w:t>Hudleston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Sudeley</w:t>
      </w:r>
      <w:proofErr w:type="spellEnd"/>
      <w:r>
        <w:rPr>
          <w:rFonts w:ascii="Times New Roman" w:hAnsi="Times New Roman" w:cs="Times New Roman"/>
        </w:rPr>
        <w:t>, Gloucestershire(q.v.).   (ibid.)</w:t>
      </w:r>
    </w:p>
    <w:p w:rsidR="003037B1" w:rsidRDefault="003037B1" w:rsidP="003037B1">
      <w:pPr>
        <w:rPr>
          <w:rFonts w:ascii="Times New Roman" w:hAnsi="Times New Roman" w:cs="Times New Roman"/>
        </w:rPr>
      </w:pPr>
    </w:p>
    <w:p w:rsidR="003037B1" w:rsidRDefault="003037B1" w:rsidP="003037B1">
      <w:pPr>
        <w:rPr>
          <w:rFonts w:ascii="Times New Roman" w:hAnsi="Times New Roman" w:cs="Times New Roman"/>
        </w:rPr>
      </w:pPr>
    </w:p>
    <w:p w:rsidR="003037B1" w:rsidRDefault="003037B1" w:rsidP="003037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Joan </w:t>
      </w:r>
      <w:proofErr w:type="spellStart"/>
      <w:r>
        <w:rPr>
          <w:rFonts w:ascii="Times New Roman" w:hAnsi="Times New Roman" w:cs="Times New Roman"/>
        </w:rPr>
        <w:t>Collys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Rogger</w:t>
      </w:r>
      <w:proofErr w:type="spellEnd"/>
      <w:r>
        <w:rPr>
          <w:rFonts w:ascii="Times New Roman" w:hAnsi="Times New Roman" w:cs="Times New Roman"/>
        </w:rPr>
        <w:t>(q.v.), as the executors of the late Geoffrey</w:t>
      </w:r>
    </w:p>
    <w:p w:rsidR="003037B1" w:rsidRDefault="003037B1" w:rsidP="003037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Collys</w:t>
      </w:r>
      <w:proofErr w:type="spellEnd"/>
      <w:r>
        <w:rPr>
          <w:rFonts w:ascii="Times New Roman" w:hAnsi="Times New Roman" w:cs="Times New Roman"/>
        </w:rPr>
        <w:t xml:space="preserve"> of Long Combe, Oxfordshire(q.v.), made a plaint of debt against her</w:t>
      </w:r>
    </w:p>
    <w:p w:rsidR="003037B1" w:rsidRDefault="003037B1" w:rsidP="003037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John, as the executors of the late Christopher Harcourt. (ibid.)</w:t>
      </w:r>
    </w:p>
    <w:p w:rsidR="003037B1" w:rsidRDefault="003037B1" w:rsidP="003037B1">
      <w:pPr>
        <w:rPr>
          <w:rFonts w:ascii="Times New Roman" w:hAnsi="Times New Roman" w:cs="Times New Roman"/>
        </w:rPr>
      </w:pPr>
    </w:p>
    <w:p w:rsidR="003037B1" w:rsidRDefault="003037B1" w:rsidP="003037B1">
      <w:pPr>
        <w:rPr>
          <w:rFonts w:ascii="Times New Roman" w:hAnsi="Times New Roman" w:cs="Times New Roman"/>
        </w:rPr>
      </w:pPr>
    </w:p>
    <w:p w:rsidR="003037B1" w:rsidRDefault="003037B1" w:rsidP="003037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July 2017</w:t>
      </w:r>
    </w:p>
    <w:p w:rsidR="006B2F86" w:rsidRPr="00E71FC3" w:rsidRDefault="003037B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37B1" w:rsidRDefault="003037B1" w:rsidP="00E71FC3">
      <w:r>
        <w:separator/>
      </w:r>
    </w:p>
  </w:endnote>
  <w:endnote w:type="continuationSeparator" w:id="0">
    <w:p w:rsidR="003037B1" w:rsidRDefault="003037B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37B1" w:rsidRDefault="003037B1" w:rsidP="00E71FC3">
      <w:r>
        <w:separator/>
      </w:r>
    </w:p>
  </w:footnote>
  <w:footnote w:type="continuationSeparator" w:id="0">
    <w:p w:rsidR="003037B1" w:rsidRDefault="003037B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7B1"/>
    <w:rsid w:val="001A7C09"/>
    <w:rsid w:val="003037B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B1F8DB-39FE-4420-8FBC-6933EE74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37B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2017-07-17T21:13:00Z</dcterms:created>
  <dcterms:modified xsi:type="dcterms:W3CDTF">2017-07-17T21:15:00Z</dcterms:modified>
</cp:coreProperties>
</file>