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2346" w14:textId="77777777" w:rsidR="000F4A7A" w:rsidRDefault="000F4A7A" w:rsidP="000F4A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HUDLESTON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975FF5C" w14:textId="77777777" w:rsidR="000F4A7A" w:rsidRDefault="000F4A7A" w:rsidP="000F4A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7ED23878" w14:textId="77777777" w:rsidR="000F4A7A" w:rsidRDefault="000F4A7A" w:rsidP="000F4A7A">
      <w:pPr>
        <w:pStyle w:val="NoSpacing"/>
        <w:rPr>
          <w:rFonts w:cs="Times New Roman"/>
          <w:szCs w:val="24"/>
        </w:rPr>
      </w:pPr>
    </w:p>
    <w:p w14:paraId="61CD61CE" w14:textId="77777777" w:rsidR="000F4A7A" w:rsidRDefault="000F4A7A" w:rsidP="000F4A7A">
      <w:pPr>
        <w:pStyle w:val="NoSpacing"/>
        <w:rPr>
          <w:rFonts w:cs="Times New Roman"/>
          <w:szCs w:val="24"/>
        </w:rPr>
      </w:pPr>
    </w:p>
    <w:p w14:paraId="1F2E12C0" w14:textId="77777777" w:rsidR="000F4A7A" w:rsidRDefault="000F4A7A" w:rsidP="000F4A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Illage</w:t>
      </w:r>
      <w:proofErr w:type="spellEnd"/>
      <w:r>
        <w:rPr>
          <w:rFonts w:cs="Times New Roman"/>
          <w:szCs w:val="24"/>
        </w:rPr>
        <w:t xml:space="preserve"> of Northampton(q.v.).</w:t>
      </w:r>
    </w:p>
    <w:p w14:paraId="45920D57" w14:textId="77777777" w:rsidR="000F4A7A" w:rsidRDefault="000F4A7A" w:rsidP="000F4A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C2932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0F16A849" w14:textId="77777777" w:rsidR="000F4A7A" w:rsidRDefault="000F4A7A" w:rsidP="000F4A7A">
      <w:pPr>
        <w:pStyle w:val="NoSpacing"/>
        <w:rPr>
          <w:rFonts w:cs="Times New Roman"/>
          <w:szCs w:val="24"/>
        </w:rPr>
      </w:pPr>
    </w:p>
    <w:p w14:paraId="7342BEA6" w14:textId="77777777" w:rsidR="000F4A7A" w:rsidRDefault="000F4A7A" w:rsidP="000F4A7A">
      <w:pPr>
        <w:pStyle w:val="NoSpacing"/>
        <w:rPr>
          <w:rFonts w:cs="Times New Roman"/>
          <w:szCs w:val="24"/>
        </w:rPr>
      </w:pPr>
    </w:p>
    <w:p w14:paraId="6298E71B" w14:textId="77777777" w:rsidR="000F4A7A" w:rsidRDefault="000F4A7A" w:rsidP="000F4A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2025</w:t>
      </w:r>
    </w:p>
    <w:p w14:paraId="24CCCB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B9C14" w14:textId="77777777" w:rsidR="000F4A7A" w:rsidRDefault="000F4A7A" w:rsidP="009139A6">
      <w:r>
        <w:separator/>
      </w:r>
    </w:p>
  </w:endnote>
  <w:endnote w:type="continuationSeparator" w:id="0">
    <w:p w14:paraId="6CE9635B" w14:textId="77777777" w:rsidR="000F4A7A" w:rsidRDefault="000F4A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5C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DA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4C3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D4062" w14:textId="77777777" w:rsidR="000F4A7A" w:rsidRDefault="000F4A7A" w:rsidP="009139A6">
      <w:r>
        <w:separator/>
      </w:r>
    </w:p>
  </w:footnote>
  <w:footnote w:type="continuationSeparator" w:id="0">
    <w:p w14:paraId="4B46BE6C" w14:textId="77777777" w:rsidR="000F4A7A" w:rsidRDefault="000F4A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DE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E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91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7A"/>
    <w:rsid w:val="000666E0"/>
    <w:rsid w:val="000F4A7A"/>
    <w:rsid w:val="002510B7"/>
    <w:rsid w:val="00270799"/>
    <w:rsid w:val="0047071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0C72"/>
  <w15:chartTrackingRefBased/>
  <w15:docId w15:val="{36971D05-3980-4EC1-BC84-EFF1DC37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4A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2025-01-17T07:46:00Z</dcterms:created>
  <dcterms:modified xsi:type="dcterms:W3CDTF">2025-01-17T07:46:00Z</dcterms:modified>
</cp:coreProperties>
</file>