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8DD" w:rsidRDefault="008568DD" w:rsidP="008568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HUDESWELL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8568DD" w:rsidRDefault="008568DD" w:rsidP="008568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68DD" w:rsidRDefault="008568DD" w:rsidP="008568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68DD" w:rsidRDefault="008568DD" w:rsidP="008568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Northallerton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568DD" w:rsidRDefault="008568DD" w:rsidP="008568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North Riding of Yorkshire, into land of the late John Mowbray, 2</w:t>
      </w:r>
      <w:r w:rsidRPr="00AF0C6B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</w:t>
      </w:r>
    </w:p>
    <w:p w:rsidR="008568DD" w:rsidRDefault="008568DD" w:rsidP="008568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Norfolk(q.v.).</w:t>
      </w:r>
    </w:p>
    <w:p w:rsidR="008568DD" w:rsidRDefault="008568DD" w:rsidP="008568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24-101)</w:t>
      </w:r>
    </w:p>
    <w:p w:rsidR="008568DD" w:rsidRDefault="008568DD" w:rsidP="008568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68DD" w:rsidRDefault="008568DD" w:rsidP="008568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8568DD" w:rsidRDefault="008568DD" w:rsidP="008568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May 2016</w:t>
      </w:r>
      <w:bookmarkStart w:id="0" w:name="_GoBack"/>
      <w:bookmarkEnd w:id="0"/>
    </w:p>
    <w:sectPr w:rsidR="006B2F86" w:rsidRPr="008568D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68DD" w:rsidRDefault="008568DD" w:rsidP="00E71FC3">
      <w:pPr>
        <w:spacing w:after="0" w:line="240" w:lineRule="auto"/>
      </w:pPr>
      <w:r>
        <w:separator/>
      </w:r>
    </w:p>
  </w:endnote>
  <w:endnote w:type="continuationSeparator" w:id="0">
    <w:p w:rsidR="008568DD" w:rsidRDefault="008568D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68DD" w:rsidRDefault="008568DD" w:rsidP="00E71FC3">
      <w:pPr>
        <w:spacing w:after="0" w:line="240" w:lineRule="auto"/>
      </w:pPr>
      <w:r>
        <w:separator/>
      </w:r>
    </w:p>
  </w:footnote>
  <w:footnote w:type="continuationSeparator" w:id="0">
    <w:p w:rsidR="008568DD" w:rsidRDefault="008568D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8DD"/>
    <w:rsid w:val="008568D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97B73"/>
  <w15:chartTrackingRefBased/>
  <w15:docId w15:val="{1EE6F796-3F5B-40E2-914A-023534C83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2016-05-05T21:17:00Z</dcterms:created>
  <dcterms:modified xsi:type="dcterms:W3CDTF">2016-05-05T21:18:00Z</dcterms:modified>
</cp:coreProperties>
</file>