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91C75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HUDESPETH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694589FF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CBDF25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C4A4F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Corbridge,</w:t>
      </w:r>
    </w:p>
    <w:p w14:paraId="6EFB978E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Northumberland, into lands of Agnes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Trewyke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4F22124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20-54)</w:t>
      </w:r>
    </w:p>
    <w:p w14:paraId="17EE33FA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CC5C1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B3EFA" w14:textId="77777777" w:rsidR="00200CB0" w:rsidRDefault="00200CB0" w:rsidP="00200C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2022</w:t>
      </w:r>
    </w:p>
    <w:p w14:paraId="53317F53" w14:textId="75BBC9B2" w:rsidR="00BA00AB" w:rsidRPr="00200CB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00C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DC5D7" w14:textId="77777777" w:rsidR="00200CB0" w:rsidRDefault="00200CB0" w:rsidP="009139A6">
      <w:r>
        <w:separator/>
      </w:r>
    </w:p>
  </w:endnote>
  <w:endnote w:type="continuationSeparator" w:id="0">
    <w:p w14:paraId="32C1A613" w14:textId="77777777" w:rsidR="00200CB0" w:rsidRDefault="00200C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1BA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E7D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02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E7922" w14:textId="77777777" w:rsidR="00200CB0" w:rsidRDefault="00200CB0" w:rsidP="009139A6">
      <w:r>
        <w:separator/>
      </w:r>
    </w:p>
  </w:footnote>
  <w:footnote w:type="continuationSeparator" w:id="0">
    <w:p w14:paraId="3390A898" w14:textId="77777777" w:rsidR="00200CB0" w:rsidRDefault="00200C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DEB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DBC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F9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B0"/>
    <w:rsid w:val="000666E0"/>
    <w:rsid w:val="00200CB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E7187"/>
  <w15:chartTrackingRefBased/>
  <w15:docId w15:val="{7403B95C-CB2D-4071-A273-1D31B40B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2022-04-30T20:09:00Z</dcterms:created>
  <dcterms:modified xsi:type="dcterms:W3CDTF">2022-04-30T20:10:00Z</dcterms:modified>
</cp:coreProperties>
</file>