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2C3A19" w14:textId="5C4B62A9" w:rsidR="006B2F86" w:rsidRDefault="00F91F08" w:rsidP="00E71FC3">
      <w:pPr>
        <w:pStyle w:val="NoSpacing"/>
      </w:pPr>
      <w:r>
        <w:rPr>
          <w:u w:val="single"/>
        </w:rPr>
        <w:t>Richard HUDE</w:t>
      </w:r>
      <w:r>
        <w:t xml:space="preserve">   </w:t>
      </w:r>
      <w:proofErr w:type="gramStart"/>
      <w:r>
        <w:t xml:space="preserve">   (</w:t>
      </w:r>
      <w:proofErr w:type="gramEnd"/>
      <w:r>
        <w:t>d.1485-6)</w:t>
      </w:r>
    </w:p>
    <w:p w14:paraId="5314CC1A" w14:textId="08F227E1" w:rsidR="00F91F08" w:rsidRDefault="00F91F08" w:rsidP="00E71FC3">
      <w:pPr>
        <w:pStyle w:val="NoSpacing"/>
      </w:pPr>
      <w:r>
        <w:t>of York.</w:t>
      </w:r>
    </w:p>
    <w:p w14:paraId="4CF08FEB" w14:textId="43CE1884" w:rsidR="00F91F08" w:rsidRDefault="00F91F08" w:rsidP="00E71FC3">
      <w:pPr>
        <w:pStyle w:val="NoSpacing"/>
      </w:pPr>
    </w:p>
    <w:p w14:paraId="548F5A3E" w14:textId="1A85D1A5" w:rsidR="00F91F08" w:rsidRDefault="00F91F08" w:rsidP="00E71FC3">
      <w:pPr>
        <w:pStyle w:val="NoSpacing"/>
      </w:pPr>
    </w:p>
    <w:p w14:paraId="1AC8679B" w14:textId="6944F8CF" w:rsidR="00F91F08" w:rsidRDefault="00F91F08" w:rsidP="00E71FC3">
      <w:pPr>
        <w:pStyle w:val="NoSpacing"/>
      </w:pPr>
      <w:r>
        <w:t xml:space="preserve">  7 Feb.1485</w:t>
      </w:r>
      <w:r>
        <w:tab/>
        <w:t>He made his Will.  (W.Y.R. p.90)</w:t>
      </w:r>
    </w:p>
    <w:p w14:paraId="4491F066" w14:textId="158C0A12" w:rsidR="00F91F08" w:rsidRDefault="00F91F08" w:rsidP="00E71FC3">
      <w:pPr>
        <w:pStyle w:val="NoSpacing"/>
      </w:pPr>
      <w:r>
        <w:t>15 Jun.1486</w:t>
      </w:r>
      <w:r>
        <w:tab/>
      </w:r>
      <w:r w:rsidR="00C377B8">
        <w:t>Probate of his Will.   (ibid.)</w:t>
      </w:r>
    </w:p>
    <w:p w14:paraId="386B0F49" w14:textId="7E362694" w:rsidR="00C377B8" w:rsidRDefault="00C377B8" w:rsidP="00E71FC3">
      <w:pPr>
        <w:pStyle w:val="NoSpacing"/>
      </w:pPr>
    </w:p>
    <w:p w14:paraId="7E72EB68" w14:textId="19BDE780" w:rsidR="00C377B8" w:rsidRDefault="00C377B8" w:rsidP="00E71FC3">
      <w:pPr>
        <w:pStyle w:val="NoSpacing"/>
      </w:pPr>
    </w:p>
    <w:p w14:paraId="2566D093" w14:textId="41DAFA00" w:rsidR="00C377B8" w:rsidRPr="00F91F08" w:rsidRDefault="00C377B8" w:rsidP="00E71FC3">
      <w:pPr>
        <w:pStyle w:val="NoSpacing"/>
      </w:pPr>
      <w:r>
        <w:t>13 December 2018</w:t>
      </w:r>
      <w:bookmarkStart w:id="0" w:name="_GoBack"/>
      <w:bookmarkEnd w:id="0"/>
    </w:p>
    <w:sectPr w:rsidR="00C377B8" w:rsidRPr="00F91F0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90D2AD" w14:textId="77777777" w:rsidR="00F91F08" w:rsidRDefault="00F91F08" w:rsidP="00E71FC3">
      <w:pPr>
        <w:spacing w:after="0" w:line="240" w:lineRule="auto"/>
      </w:pPr>
      <w:r>
        <w:separator/>
      </w:r>
    </w:p>
  </w:endnote>
  <w:endnote w:type="continuationSeparator" w:id="0">
    <w:p w14:paraId="5DE0D942" w14:textId="77777777" w:rsidR="00F91F08" w:rsidRDefault="00F91F0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F3CE4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409381" w14:textId="77777777" w:rsidR="00F91F08" w:rsidRDefault="00F91F08" w:rsidP="00E71FC3">
      <w:pPr>
        <w:spacing w:after="0" w:line="240" w:lineRule="auto"/>
      </w:pPr>
      <w:r>
        <w:separator/>
      </w:r>
    </w:p>
  </w:footnote>
  <w:footnote w:type="continuationSeparator" w:id="0">
    <w:p w14:paraId="505F7B1F" w14:textId="77777777" w:rsidR="00F91F08" w:rsidRDefault="00F91F0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F08"/>
    <w:rsid w:val="001A7C09"/>
    <w:rsid w:val="00577BD5"/>
    <w:rsid w:val="00656CBA"/>
    <w:rsid w:val="006A1F77"/>
    <w:rsid w:val="00733BE7"/>
    <w:rsid w:val="00AB52E8"/>
    <w:rsid w:val="00B16D3F"/>
    <w:rsid w:val="00BB41AC"/>
    <w:rsid w:val="00C377B8"/>
    <w:rsid w:val="00E71FC3"/>
    <w:rsid w:val="00EF4813"/>
    <w:rsid w:val="00F91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1405BE"/>
  <w15:chartTrackingRefBased/>
  <w15:docId w15:val="{95AB5C26-BD5C-432B-A68C-5141AE913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13</TotalTime>
  <Pages>1</Pages>
  <Words>22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2018-12-13T20:56:00Z</dcterms:created>
  <dcterms:modified xsi:type="dcterms:W3CDTF">2018-12-13T21:09:00Z</dcterms:modified>
</cp:coreProperties>
</file>