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BF6A2" w14:textId="77777777" w:rsidR="00E67EEF" w:rsidRDefault="00E67EEF" w:rsidP="00E67EEF">
      <w:pPr>
        <w:pStyle w:val="NoSpacing"/>
        <w:jc w:val="both"/>
      </w:pPr>
      <w:r>
        <w:rPr>
          <w:u w:val="single"/>
        </w:rPr>
        <w:t>Brother Richard HUDE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6E9146CB" w14:textId="77777777" w:rsidR="00E67EEF" w:rsidRDefault="00E67EEF" w:rsidP="00E67EEF">
      <w:pPr>
        <w:pStyle w:val="NoSpacing"/>
        <w:jc w:val="both"/>
      </w:pPr>
      <w:r>
        <w:t>Prior of the House of Friars Preachers, Beverley.</w:t>
      </w:r>
    </w:p>
    <w:p w14:paraId="5655BE73" w14:textId="77777777" w:rsidR="00E67EEF" w:rsidRDefault="00E67EEF" w:rsidP="00E67EEF">
      <w:pPr>
        <w:pStyle w:val="NoSpacing"/>
        <w:jc w:val="both"/>
      </w:pPr>
    </w:p>
    <w:p w14:paraId="3278377E" w14:textId="77777777" w:rsidR="00E67EEF" w:rsidRDefault="00E67EEF" w:rsidP="00E67EEF">
      <w:pPr>
        <w:pStyle w:val="NoSpacing"/>
        <w:jc w:val="both"/>
      </w:pPr>
    </w:p>
    <w:p w14:paraId="48F59DF6" w14:textId="77777777" w:rsidR="00E67EEF" w:rsidRDefault="00E67EEF" w:rsidP="00E67EEF">
      <w:pPr>
        <w:pStyle w:val="NoSpacing"/>
        <w:jc w:val="both"/>
      </w:pPr>
      <w:r>
        <w:t xml:space="preserve">  2 Jan.1483</w:t>
      </w:r>
      <w:r>
        <w:tab/>
        <w:t xml:space="preserve">He was licensed to hear confessions of men and women throughout the </w:t>
      </w:r>
    </w:p>
    <w:p w14:paraId="11B9C142" w14:textId="77777777" w:rsidR="00E67EEF" w:rsidRDefault="00E67EEF" w:rsidP="00E67EEF">
      <w:pPr>
        <w:pStyle w:val="NoSpacing"/>
        <w:jc w:val="both"/>
      </w:pPr>
      <w:r>
        <w:tab/>
      </w:r>
      <w:r>
        <w:tab/>
        <w:t>diocese of York.</w:t>
      </w:r>
    </w:p>
    <w:p w14:paraId="1E37C11E" w14:textId="77777777" w:rsidR="00E67EEF" w:rsidRDefault="00E67EEF" w:rsidP="00E67EEF">
      <w:pPr>
        <w:pStyle w:val="NoSpacing"/>
      </w:pPr>
      <w:r>
        <w:tab/>
      </w:r>
      <w:r>
        <w:tab/>
        <w:t>(“The Register of Thomas Rotherham, Archbishop of York 1480-1500</w:t>
      </w:r>
    </w:p>
    <w:p w14:paraId="5BF861F4" w14:textId="77777777" w:rsidR="00E67EEF" w:rsidRDefault="00E67EEF" w:rsidP="00E67EEF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p.27)</w:t>
      </w:r>
    </w:p>
    <w:p w14:paraId="62D2C779" w14:textId="77777777" w:rsidR="00E67EEF" w:rsidRDefault="00E67EEF" w:rsidP="00E67EEF">
      <w:pPr>
        <w:pStyle w:val="NoSpacing"/>
        <w:jc w:val="both"/>
      </w:pPr>
    </w:p>
    <w:p w14:paraId="4B3B5422" w14:textId="77777777" w:rsidR="00E67EEF" w:rsidRDefault="00E67EEF" w:rsidP="00E67EEF">
      <w:pPr>
        <w:pStyle w:val="NoSpacing"/>
        <w:jc w:val="both"/>
      </w:pPr>
    </w:p>
    <w:p w14:paraId="3E177AC3" w14:textId="77777777" w:rsidR="00E67EEF" w:rsidRDefault="00E67EEF" w:rsidP="00E67EEF">
      <w:pPr>
        <w:pStyle w:val="NoSpacing"/>
        <w:jc w:val="both"/>
      </w:pPr>
      <w:r>
        <w:t>10 June 2019</w:t>
      </w:r>
    </w:p>
    <w:p w14:paraId="25CD5F96" w14:textId="77777777" w:rsidR="006B2F86" w:rsidRPr="00E71FC3" w:rsidRDefault="00E67E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B8950" w14:textId="77777777" w:rsidR="00E67EEF" w:rsidRDefault="00E67EEF" w:rsidP="00E71FC3">
      <w:pPr>
        <w:spacing w:after="0" w:line="240" w:lineRule="auto"/>
      </w:pPr>
      <w:r>
        <w:separator/>
      </w:r>
    </w:p>
  </w:endnote>
  <w:endnote w:type="continuationSeparator" w:id="0">
    <w:p w14:paraId="2D488AB1" w14:textId="77777777" w:rsidR="00E67EEF" w:rsidRDefault="00E67E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5E9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BF160" w14:textId="77777777" w:rsidR="00E67EEF" w:rsidRDefault="00E67EEF" w:rsidP="00E71FC3">
      <w:pPr>
        <w:spacing w:after="0" w:line="240" w:lineRule="auto"/>
      </w:pPr>
      <w:r>
        <w:separator/>
      </w:r>
    </w:p>
  </w:footnote>
  <w:footnote w:type="continuationSeparator" w:id="0">
    <w:p w14:paraId="36AFC908" w14:textId="77777777" w:rsidR="00E67EEF" w:rsidRDefault="00E67E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EF"/>
    <w:rsid w:val="001A7C09"/>
    <w:rsid w:val="00577BD5"/>
    <w:rsid w:val="00656CBA"/>
    <w:rsid w:val="006A1F77"/>
    <w:rsid w:val="00733BE7"/>
    <w:rsid w:val="00AB52E8"/>
    <w:rsid w:val="00B16D3F"/>
    <w:rsid w:val="00BB41AC"/>
    <w:rsid w:val="00E67E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5C986"/>
  <w15:chartTrackingRefBased/>
  <w15:docId w15:val="{6A939DD1-3ABB-494D-83FA-447C1180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2019-06-20T20:23:00Z</dcterms:created>
  <dcterms:modified xsi:type="dcterms:W3CDTF">2019-06-20T20:25:00Z</dcterms:modified>
</cp:coreProperties>
</file>