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87D5E" w14:textId="3EE475E8" w:rsidR="006B2F86" w:rsidRDefault="00EF5AA6" w:rsidP="00E71FC3">
      <w:pPr>
        <w:pStyle w:val="NoSpacing"/>
      </w:pPr>
      <w:proofErr w:type="spellStart"/>
      <w:r>
        <w:rPr>
          <w:u w:val="single"/>
        </w:rPr>
        <w:t>Aleys</w:t>
      </w:r>
      <w:proofErr w:type="spellEnd"/>
      <w:r>
        <w:rPr>
          <w:u w:val="single"/>
        </w:rPr>
        <w:t xml:space="preserve"> HUDDYSWELL</w:t>
      </w:r>
      <w:r>
        <w:t xml:space="preserve">  </w:t>
      </w:r>
      <w:proofErr w:type="gramStart"/>
      <w:r>
        <w:t xml:space="preserve">   (</w:t>
      </w:r>
      <w:proofErr w:type="gramEnd"/>
      <w:r>
        <w:t>fl.1505)</w:t>
      </w:r>
    </w:p>
    <w:p w14:paraId="5D8C25F0" w14:textId="664A08BD" w:rsidR="00EF5AA6" w:rsidRDefault="00EF5AA6" w:rsidP="00E71FC3">
      <w:pPr>
        <w:pStyle w:val="NoSpacing"/>
      </w:pPr>
      <w:r>
        <w:t>of Wakefield, West Riding of Yorkshire. Widow.</w:t>
      </w:r>
    </w:p>
    <w:p w14:paraId="413E2F53" w14:textId="09AA55E0" w:rsidR="00EF5AA6" w:rsidRDefault="00EF5AA6" w:rsidP="00E71FC3">
      <w:pPr>
        <w:pStyle w:val="NoSpacing"/>
      </w:pPr>
    </w:p>
    <w:p w14:paraId="66AD3A3B" w14:textId="1E9FCAB1" w:rsidR="00EF5AA6" w:rsidRDefault="00EF5AA6" w:rsidP="00E71FC3">
      <w:pPr>
        <w:pStyle w:val="NoSpacing"/>
      </w:pPr>
    </w:p>
    <w:p w14:paraId="732FB94C" w14:textId="1CC45E7C" w:rsidR="00EF5AA6" w:rsidRDefault="00EF5AA6" w:rsidP="00E71FC3">
      <w:pPr>
        <w:pStyle w:val="NoSpacing"/>
      </w:pPr>
      <w:r>
        <w:t xml:space="preserve">   5 Jul.1505</w:t>
      </w:r>
      <w:r>
        <w:tab/>
        <w:t>She made her Will.  (W.Y.R. p.90)</w:t>
      </w:r>
    </w:p>
    <w:p w14:paraId="346988AC" w14:textId="4FAD0F37" w:rsidR="00EF5AA6" w:rsidRDefault="00EF5AA6" w:rsidP="00E71FC3">
      <w:pPr>
        <w:pStyle w:val="NoSpacing"/>
      </w:pPr>
    </w:p>
    <w:p w14:paraId="3D2D9DED" w14:textId="1A106AFC" w:rsidR="00EF5AA6" w:rsidRDefault="00EF5AA6" w:rsidP="00E71FC3">
      <w:pPr>
        <w:pStyle w:val="NoSpacing"/>
      </w:pPr>
    </w:p>
    <w:p w14:paraId="02E50FE1" w14:textId="15076DA4" w:rsidR="00EF5AA6" w:rsidRPr="00EF5AA6" w:rsidRDefault="00EF5AA6" w:rsidP="00E71FC3">
      <w:pPr>
        <w:pStyle w:val="NoSpacing"/>
      </w:pPr>
      <w:r>
        <w:t>13 December 2018</w:t>
      </w:r>
      <w:bookmarkStart w:id="0" w:name="_GoBack"/>
      <w:bookmarkEnd w:id="0"/>
    </w:p>
    <w:sectPr w:rsidR="00EF5AA6" w:rsidRPr="00EF5A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4578B" w14:textId="77777777" w:rsidR="00EF5AA6" w:rsidRDefault="00EF5AA6" w:rsidP="00E71FC3">
      <w:pPr>
        <w:spacing w:after="0" w:line="240" w:lineRule="auto"/>
      </w:pPr>
      <w:r>
        <w:separator/>
      </w:r>
    </w:p>
  </w:endnote>
  <w:endnote w:type="continuationSeparator" w:id="0">
    <w:p w14:paraId="0C45EE56" w14:textId="77777777" w:rsidR="00EF5AA6" w:rsidRDefault="00EF5A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F4E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E6B1F" w14:textId="77777777" w:rsidR="00EF5AA6" w:rsidRDefault="00EF5AA6" w:rsidP="00E71FC3">
      <w:pPr>
        <w:spacing w:after="0" w:line="240" w:lineRule="auto"/>
      </w:pPr>
      <w:r>
        <w:separator/>
      </w:r>
    </w:p>
  </w:footnote>
  <w:footnote w:type="continuationSeparator" w:id="0">
    <w:p w14:paraId="53CE4E0F" w14:textId="77777777" w:rsidR="00EF5AA6" w:rsidRDefault="00EF5A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441DD"/>
  <w15:chartTrackingRefBased/>
  <w15:docId w15:val="{8662ACCF-258C-47E6-9C23-A9DAC8FE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2018-12-13T20:49:00Z</dcterms:created>
  <dcterms:modified xsi:type="dcterms:W3CDTF">2018-12-13T20:53:00Z</dcterms:modified>
</cp:coreProperties>
</file>