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A6013" w14:textId="77777777" w:rsidR="007003CF" w:rsidRDefault="007003CF" w:rsidP="007003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HUDDLESTON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201496CA" w14:textId="77777777" w:rsidR="007003CF" w:rsidRDefault="007003CF" w:rsidP="007003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Gloucestershire. Esquire.</w:t>
      </w:r>
    </w:p>
    <w:p w14:paraId="50E98DB6" w14:textId="77777777" w:rsidR="007003CF" w:rsidRDefault="007003CF" w:rsidP="007003CF">
      <w:pPr>
        <w:pStyle w:val="NoSpacing"/>
        <w:rPr>
          <w:rFonts w:cs="Times New Roman"/>
          <w:szCs w:val="24"/>
        </w:rPr>
      </w:pPr>
    </w:p>
    <w:p w14:paraId="2AEE6027" w14:textId="77777777" w:rsidR="007003CF" w:rsidRDefault="007003CF" w:rsidP="007003CF">
      <w:pPr>
        <w:pStyle w:val="NoSpacing"/>
        <w:rPr>
          <w:rFonts w:cs="Times New Roman"/>
          <w:szCs w:val="24"/>
        </w:rPr>
      </w:pPr>
    </w:p>
    <w:p w14:paraId="15EB7443" w14:textId="77777777" w:rsidR="007003CF" w:rsidRDefault="007003CF" w:rsidP="007003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Feb.1486</w:t>
      </w:r>
      <w:r>
        <w:rPr>
          <w:rFonts w:cs="Times New Roman"/>
          <w:szCs w:val="24"/>
        </w:rPr>
        <w:tab/>
        <w:t xml:space="preserve">He was granted a general pardon.    </w:t>
      </w:r>
    </w:p>
    <w:p w14:paraId="04D7FBBF" w14:textId="77777777" w:rsidR="007003CF" w:rsidRDefault="007003CF" w:rsidP="007003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p.79)</w:t>
      </w:r>
    </w:p>
    <w:p w14:paraId="6CE173D9" w14:textId="77777777" w:rsidR="007003CF" w:rsidRDefault="007003CF" w:rsidP="007003CF">
      <w:pPr>
        <w:pStyle w:val="NoSpacing"/>
        <w:rPr>
          <w:rFonts w:cs="Times New Roman"/>
          <w:szCs w:val="24"/>
        </w:rPr>
      </w:pPr>
    </w:p>
    <w:p w14:paraId="20264525" w14:textId="77777777" w:rsidR="007003CF" w:rsidRDefault="007003CF" w:rsidP="007003CF">
      <w:pPr>
        <w:pStyle w:val="NoSpacing"/>
        <w:rPr>
          <w:rFonts w:cs="Times New Roman"/>
          <w:szCs w:val="24"/>
        </w:rPr>
      </w:pPr>
    </w:p>
    <w:p w14:paraId="773752E9" w14:textId="77777777" w:rsidR="007003CF" w:rsidRDefault="007003CF" w:rsidP="007003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4B395A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CBB60C" w14:textId="77777777" w:rsidR="007003CF" w:rsidRDefault="007003CF" w:rsidP="009139A6">
      <w:r>
        <w:separator/>
      </w:r>
    </w:p>
  </w:endnote>
  <w:endnote w:type="continuationSeparator" w:id="0">
    <w:p w14:paraId="60445946" w14:textId="77777777" w:rsidR="007003CF" w:rsidRDefault="007003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DA8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D06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2C7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BE4826" w14:textId="77777777" w:rsidR="007003CF" w:rsidRDefault="007003CF" w:rsidP="009139A6">
      <w:r>
        <w:separator/>
      </w:r>
    </w:p>
  </w:footnote>
  <w:footnote w:type="continuationSeparator" w:id="0">
    <w:p w14:paraId="4AF88844" w14:textId="77777777" w:rsidR="007003CF" w:rsidRDefault="007003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49E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98A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5C1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CF"/>
    <w:rsid w:val="000666E0"/>
    <w:rsid w:val="002510B7"/>
    <w:rsid w:val="00270799"/>
    <w:rsid w:val="005646FA"/>
    <w:rsid w:val="005C130B"/>
    <w:rsid w:val="007003C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1BFC6"/>
  <w15:chartTrackingRefBased/>
  <w15:docId w15:val="{B8225E61-21D3-4904-A556-23CCABBB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2024-07-09T10:27:00Z</dcterms:created>
  <dcterms:modified xsi:type="dcterms:W3CDTF">2024-07-09T10:28:00Z</dcterms:modified>
</cp:coreProperties>
</file>