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D39A18" w14:textId="77777777" w:rsidR="00D66305" w:rsidRDefault="00D66305" w:rsidP="00D663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Joan HUDDLESTON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ECB4815" w14:textId="77777777" w:rsidR="00D66305" w:rsidRDefault="00D66305" w:rsidP="00D663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Bottisham, Cambridgeshire.</w:t>
      </w:r>
    </w:p>
    <w:p w14:paraId="579944C4" w14:textId="77777777" w:rsidR="00D66305" w:rsidRDefault="00D66305" w:rsidP="00D66305">
      <w:pPr>
        <w:rPr>
          <w:rFonts w:ascii="Times New Roman" w:hAnsi="Times New Roman" w:cs="Times New Roman"/>
        </w:rPr>
      </w:pPr>
    </w:p>
    <w:p w14:paraId="2DEFE5DA" w14:textId="77777777" w:rsidR="00D66305" w:rsidRDefault="00D66305" w:rsidP="00D66305">
      <w:pPr>
        <w:rPr>
          <w:rFonts w:ascii="Times New Roman" w:hAnsi="Times New Roman" w:cs="Times New Roman"/>
        </w:rPr>
      </w:pPr>
    </w:p>
    <w:p w14:paraId="67519D15" w14:textId="77777777" w:rsidR="00D66305" w:rsidRDefault="00D66305" w:rsidP="00D663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Sir John(q.v.)</w:t>
      </w:r>
    </w:p>
    <w:p w14:paraId="41041402" w14:textId="77777777" w:rsidR="00D66305" w:rsidRDefault="00D66305" w:rsidP="00D663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14:paraId="54806159" w14:textId="77777777" w:rsidR="00D66305" w:rsidRDefault="00D66305" w:rsidP="00D66305">
      <w:pPr>
        <w:rPr>
          <w:rFonts w:ascii="Times New Roman" w:hAnsi="Times New Roman" w:cs="Times New Roman"/>
        </w:rPr>
      </w:pPr>
    </w:p>
    <w:p w14:paraId="5C237E41" w14:textId="77777777" w:rsidR="00D66305" w:rsidRDefault="00D66305" w:rsidP="00D66305">
      <w:pPr>
        <w:rPr>
          <w:rFonts w:ascii="Times New Roman" w:hAnsi="Times New Roman" w:cs="Times New Roman"/>
        </w:rPr>
      </w:pPr>
    </w:p>
    <w:p w14:paraId="58AF652B" w14:textId="77777777" w:rsidR="00D66305" w:rsidRPr="00DF2221" w:rsidRDefault="00D66305" w:rsidP="00D66305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Joan </w:t>
      </w:r>
      <w:proofErr w:type="spellStart"/>
      <w:r>
        <w:rPr>
          <w:rFonts w:ascii="Times New Roman" w:hAnsi="Times New Roman" w:cs="Times New Roman"/>
        </w:rPr>
        <w:t>Hunderforth</w:t>
      </w:r>
      <w:proofErr w:type="spellEnd"/>
      <w:r>
        <w:rPr>
          <w:rFonts w:ascii="Times New Roman" w:hAnsi="Times New Roman" w:cs="Times New Roman"/>
        </w:rPr>
        <w:t xml:space="preserve">, as the administratrix of her late husband, she took over the plaint of debt he initiated as the executor of Robert </w:t>
      </w:r>
      <w:proofErr w:type="spellStart"/>
      <w:r>
        <w:rPr>
          <w:rFonts w:ascii="Times New Roman" w:hAnsi="Times New Roman" w:cs="Times New Roman"/>
        </w:rPr>
        <w:t>Symson</w:t>
      </w:r>
      <w:proofErr w:type="spellEnd"/>
      <w:r>
        <w:rPr>
          <w:rFonts w:ascii="Times New Roman" w:hAnsi="Times New Roman" w:cs="Times New Roman"/>
        </w:rPr>
        <w:t xml:space="preserve"> of London, draper(q.v.), against her and Sir John(q.v.), as the executors of Sir William </w:t>
      </w:r>
      <w:proofErr w:type="spellStart"/>
      <w:r>
        <w:rPr>
          <w:rFonts w:ascii="Times New Roman" w:hAnsi="Times New Roman" w:cs="Times New Roman"/>
        </w:rPr>
        <w:t>Alyngton</w:t>
      </w:r>
      <w:proofErr w:type="spellEnd"/>
      <w:r>
        <w:rPr>
          <w:rFonts w:ascii="Times New Roman" w:hAnsi="Times New Roman" w:cs="Times New Roman"/>
        </w:rPr>
        <w:t xml:space="preserve"> of Stow cum Quay(q.v.).   (ibid.)</w:t>
      </w:r>
    </w:p>
    <w:p w14:paraId="5BC90F7E" w14:textId="77777777" w:rsidR="00D66305" w:rsidRDefault="00D66305" w:rsidP="00D66305">
      <w:pPr>
        <w:rPr>
          <w:rFonts w:ascii="Times New Roman" w:hAnsi="Times New Roman" w:cs="Times New Roman"/>
        </w:rPr>
      </w:pPr>
    </w:p>
    <w:p w14:paraId="4B642BB1" w14:textId="77777777" w:rsidR="00D66305" w:rsidRDefault="00D66305" w:rsidP="00D66305">
      <w:pPr>
        <w:rPr>
          <w:rFonts w:ascii="Times New Roman" w:hAnsi="Times New Roman" w:cs="Times New Roman"/>
        </w:rPr>
      </w:pPr>
    </w:p>
    <w:p w14:paraId="5CECF3C0" w14:textId="77777777" w:rsidR="00D66305" w:rsidRDefault="00D66305" w:rsidP="00D663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February 2018</w:t>
      </w:r>
    </w:p>
    <w:p w14:paraId="74C3B5D5" w14:textId="77777777" w:rsidR="006B2F86" w:rsidRPr="00E71FC3" w:rsidRDefault="00D6630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CEB8D9" w14:textId="77777777" w:rsidR="00D66305" w:rsidRDefault="00D66305" w:rsidP="00E71FC3">
      <w:r>
        <w:separator/>
      </w:r>
    </w:p>
  </w:endnote>
  <w:endnote w:type="continuationSeparator" w:id="0">
    <w:p w14:paraId="4856C122" w14:textId="77777777" w:rsidR="00D66305" w:rsidRDefault="00D6630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CF201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23B221" w14:textId="77777777" w:rsidR="00D66305" w:rsidRDefault="00D66305" w:rsidP="00E71FC3">
      <w:r>
        <w:separator/>
      </w:r>
    </w:p>
  </w:footnote>
  <w:footnote w:type="continuationSeparator" w:id="0">
    <w:p w14:paraId="3FC98AA4" w14:textId="77777777" w:rsidR="00D66305" w:rsidRDefault="00D6630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305"/>
    <w:rsid w:val="001A7C09"/>
    <w:rsid w:val="00577BD5"/>
    <w:rsid w:val="00656CBA"/>
    <w:rsid w:val="006A1F77"/>
    <w:rsid w:val="00733BE7"/>
    <w:rsid w:val="00AB52E8"/>
    <w:rsid w:val="00B16D3F"/>
    <w:rsid w:val="00BB41AC"/>
    <w:rsid w:val="00D6630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319E0"/>
  <w15:chartTrackingRefBased/>
  <w15:docId w15:val="{51C8CF6D-1004-4506-824E-E15AE752C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630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2018-02-19T22:02:00Z</dcterms:created>
  <dcterms:modified xsi:type="dcterms:W3CDTF">2018-02-19T22:04:00Z</dcterms:modified>
</cp:coreProperties>
</file>