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8F4" w:rsidRDefault="001728F4" w:rsidP="001728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HUDDESWELL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728F4" w:rsidRDefault="001728F4" w:rsidP="001728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Humberston, Lincolnshire. Widow.</w:t>
      </w:r>
    </w:p>
    <w:p w:rsidR="001728F4" w:rsidRDefault="001728F4" w:rsidP="001728F4">
      <w:pPr>
        <w:rPr>
          <w:rFonts w:ascii="Times New Roman" w:hAnsi="Times New Roman" w:cs="Times New Roman"/>
        </w:rPr>
      </w:pPr>
    </w:p>
    <w:p w:rsidR="001728F4" w:rsidRDefault="001728F4" w:rsidP="001728F4">
      <w:pPr>
        <w:rPr>
          <w:rFonts w:ascii="Times New Roman" w:hAnsi="Times New Roman" w:cs="Times New Roman"/>
        </w:rPr>
      </w:pPr>
    </w:p>
    <w:p w:rsidR="001728F4" w:rsidRDefault="001728F4" w:rsidP="001728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Langdale(q.v.) brought a plaint of trespass against her.</w:t>
      </w:r>
    </w:p>
    <w:p w:rsidR="001728F4" w:rsidRDefault="001728F4" w:rsidP="001728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728F4" w:rsidRDefault="001728F4" w:rsidP="001728F4">
      <w:pPr>
        <w:rPr>
          <w:rFonts w:ascii="Times New Roman" w:hAnsi="Times New Roman" w:cs="Times New Roman"/>
        </w:rPr>
      </w:pPr>
    </w:p>
    <w:p w:rsidR="001728F4" w:rsidRDefault="001728F4" w:rsidP="001728F4">
      <w:pPr>
        <w:rPr>
          <w:rFonts w:ascii="Times New Roman" w:hAnsi="Times New Roman" w:cs="Times New Roman"/>
        </w:rPr>
      </w:pPr>
    </w:p>
    <w:p w:rsidR="001728F4" w:rsidRDefault="001728F4" w:rsidP="001728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2018</w:t>
      </w:r>
    </w:p>
    <w:p w:rsidR="006B2F86" w:rsidRPr="00E71FC3" w:rsidRDefault="001728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8F4" w:rsidRDefault="001728F4" w:rsidP="00E71FC3">
      <w:r>
        <w:separator/>
      </w:r>
    </w:p>
  </w:endnote>
  <w:endnote w:type="continuationSeparator" w:id="0">
    <w:p w:rsidR="001728F4" w:rsidRDefault="001728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8F4" w:rsidRDefault="001728F4" w:rsidP="00E71FC3">
      <w:r>
        <w:separator/>
      </w:r>
    </w:p>
  </w:footnote>
  <w:footnote w:type="continuationSeparator" w:id="0">
    <w:p w:rsidR="001728F4" w:rsidRDefault="001728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F4"/>
    <w:rsid w:val="001728F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D12881-F925-4C3F-8C99-719BF243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28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2018-03-15T22:03:00Z</dcterms:created>
  <dcterms:modified xsi:type="dcterms:W3CDTF">2018-03-15T22:04:00Z</dcterms:modified>
</cp:coreProperties>
</file>