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D7F49" w14:textId="77777777" w:rsidR="00527DA8" w:rsidRDefault="00527DA8" w:rsidP="00527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HUDDESPATH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fl.1484-1514)</w:t>
      </w:r>
    </w:p>
    <w:p w14:paraId="6328BC81" w14:textId="77777777" w:rsidR="00527DA8" w:rsidRDefault="00527DA8" w:rsidP="00527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St.Margaret’s</w:t>
      </w:r>
      <w:proofErr w:type="spellEnd"/>
      <w:proofErr w:type="gramEnd"/>
      <w:r>
        <w:rPr>
          <w:rFonts w:cs="Times New Roman"/>
          <w:szCs w:val="24"/>
        </w:rPr>
        <w:t>, Paston, Norfolk.</w:t>
      </w:r>
    </w:p>
    <w:p w14:paraId="2CD4886A" w14:textId="77777777" w:rsidR="00527DA8" w:rsidRDefault="00527DA8" w:rsidP="00527DA8">
      <w:pPr>
        <w:pStyle w:val="NoSpacing"/>
        <w:rPr>
          <w:rFonts w:cs="Times New Roman"/>
          <w:szCs w:val="24"/>
        </w:rPr>
      </w:pPr>
    </w:p>
    <w:p w14:paraId="70822565" w14:textId="77777777" w:rsidR="00527DA8" w:rsidRDefault="00527DA8" w:rsidP="00527DA8">
      <w:pPr>
        <w:pStyle w:val="NoSpacing"/>
        <w:rPr>
          <w:rFonts w:cs="Times New Roman"/>
          <w:szCs w:val="24"/>
        </w:rPr>
      </w:pPr>
    </w:p>
    <w:p w14:paraId="4BE17A31" w14:textId="77777777" w:rsidR="00527DA8" w:rsidRDefault="00527DA8" w:rsidP="00527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He became Vicar.</w:t>
      </w:r>
    </w:p>
    <w:p w14:paraId="24199639" w14:textId="77777777" w:rsidR="00527DA8" w:rsidRDefault="00527DA8" w:rsidP="00527DA8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4A4DC2E" w14:textId="77777777" w:rsidR="00527DA8" w:rsidRDefault="00527DA8" w:rsidP="00527DA8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57-9,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439F9186" w14:textId="77777777" w:rsidR="00527DA8" w:rsidRDefault="00527DA8" w:rsidP="00527DA8">
      <w:pPr>
        <w:pStyle w:val="NoSpacing"/>
        <w:rPr>
          <w:rFonts w:cs="Times New Roman"/>
          <w:szCs w:val="24"/>
        </w:rPr>
      </w:pPr>
    </w:p>
    <w:p w14:paraId="5B9EA017" w14:textId="77777777" w:rsidR="00527DA8" w:rsidRDefault="00527DA8" w:rsidP="00527DA8">
      <w:pPr>
        <w:pStyle w:val="NoSpacing"/>
        <w:rPr>
          <w:rFonts w:cs="Times New Roman"/>
          <w:szCs w:val="24"/>
        </w:rPr>
      </w:pPr>
    </w:p>
    <w:p w14:paraId="6F706719" w14:textId="77777777" w:rsidR="00527DA8" w:rsidRDefault="00527DA8" w:rsidP="00527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2024</w:t>
      </w:r>
    </w:p>
    <w:p w14:paraId="33B435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CD35B" w14:textId="77777777" w:rsidR="00527DA8" w:rsidRDefault="00527DA8" w:rsidP="009139A6">
      <w:r>
        <w:separator/>
      </w:r>
    </w:p>
  </w:endnote>
  <w:endnote w:type="continuationSeparator" w:id="0">
    <w:p w14:paraId="28C79FD7" w14:textId="77777777" w:rsidR="00527DA8" w:rsidRDefault="00527D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20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6D1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5F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3A315" w14:textId="77777777" w:rsidR="00527DA8" w:rsidRDefault="00527DA8" w:rsidP="009139A6">
      <w:r>
        <w:separator/>
      </w:r>
    </w:p>
  </w:footnote>
  <w:footnote w:type="continuationSeparator" w:id="0">
    <w:p w14:paraId="7E08122C" w14:textId="77777777" w:rsidR="00527DA8" w:rsidRDefault="00527D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98F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1E1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969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8"/>
    <w:rsid w:val="000666E0"/>
    <w:rsid w:val="002510B7"/>
    <w:rsid w:val="00527DA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6BA80"/>
  <w15:chartTrackingRefBased/>
  <w15:docId w15:val="{946EBEE2-3BDC-46CC-A3F7-A704A0C5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2024-01-29T21:51:00Z</dcterms:created>
  <dcterms:modified xsi:type="dcterms:W3CDTF">2024-01-29T21:52:00Z</dcterms:modified>
</cp:coreProperties>
</file>