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E3BC" w14:textId="77777777" w:rsidR="006F36E1" w:rsidRDefault="006F36E1" w:rsidP="006F36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HUDDESFELDE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fl.1464)</w:t>
      </w:r>
    </w:p>
    <w:p w14:paraId="47F45965" w14:textId="77777777" w:rsidR="006F36E1" w:rsidRDefault="006F36E1" w:rsidP="006F36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Gentleman.</w:t>
      </w:r>
    </w:p>
    <w:p w14:paraId="04165714" w14:textId="77777777" w:rsidR="006F36E1" w:rsidRDefault="006F36E1" w:rsidP="006F36E1">
      <w:pPr>
        <w:pStyle w:val="NoSpacing"/>
        <w:rPr>
          <w:rFonts w:cs="Times New Roman"/>
          <w:szCs w:val="24"/>
        </w:rPr>
      </w:pPr>
    </w:p>
    <w:p w14:paraId="68175681" w14:textId="77777777" w:rsidR="006F36E1" w:rsidRDefault="006F36E1" w:rsidP="006F36E1">
      <w:pPr>
        <w:pStyle w:val="NoSpacing"/>
        <w:rPr>
          <w:rFonts w:cs="Times New Roman"/>
          <w:szCs w:val="24"/>
        </w:rPr>
      </w:pPr>
    </w:p>
    <w:p w14:paraId="625E9490" w14:textId="77777777" w:rsidR="006F36E1" w:rsidRDefault="006F36E1" w:rsidP="006F36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Mar.1464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Malter</w:t>
      </w:r>
      <w:proofErr w:type="spellEnd"/>
      <w:r>
        <w:rPr>
          <w:rFonts w:cs="Times New Roman"/>
          <w:szCs w:val="24"/>
        </w:rPr>
        <w:t xml:space="preserve"> of London, girdler(q.v.),</w:t>
      </w:r>
    </w:p>
    <w:p w14:paraId="61764242" w14:textId="77777777" w:rsidR="006F36E1" w:rsidRDefault="006F36E1" w:rsidP="006F36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(C.C.R. 1461-68 pp.241-2)</w:t>
      </w:r>
    </w:p>
    <w:p w14:paraId="10D8D80A" w14:textId="77777777" w:rsidR="006F36E1" w:rsidRDefault="006F36E1" w:rsidP="006F36E1">
      <w:pPr>
        <w:pStyle w:val="NoSpacing"/>
        <w:rPr>
          <w:rFonts w:cs="Times New Roman"/>
          <w:szCs w:val="24"/>
        </w:rPr>
      </w:pPr>
    </w:p>
    <w:p w14:paraId="69E4A6FC" w14:textId="77777777" w:rsidR="006F36E1" w:rsidRDefault="006F36E1" w:rsidP="006F36E1">
      <w:pPr>
        <w:pStyle w:val="NoSpacing"/>
        <w:rPr>
          <w:rFonts w:cs="Times New Roman"/>
          <w:szCs w:val="24"/>
        </w:rPr>
      </w:pPr>
    </w:p>
    <w:p w14:paraId="03E709F6" w14:textId="77777777" w:rsidR="006F36E1" w:rsidRDefault="006F36E1" w:rsidP="006F36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272442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2DBF9" w14:textId="77777777" w:rsidR="006F36E1" w:rsidRDefault="006F36E1" w:rsidP="009139A6">
      <w:r>
        <w:separator/>
      </w:r>
    </w:p>
  </w:endnote>
  <w:endnote w:type="continuationSeparator" w:id="0">
    <w:p w14:paraId="76E7DB5A" w14:textId="77777777" w:rsidR="006F36E1" w:rsidRDefault="006F36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9E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FC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05B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6A3A1" w14:textId="77777777" w:rsidR="006F36E1" w:rsidRDefault="006F36E1" w:rsidP="009139A6">
      <w:r>
        <w:separator/>
      </w:r>
    </w:p>
  </w:footnote>
  <w:footnote w:type="continuationSeparator" w:id="0">
    <w:p w14:paraId="53DB2EFB" w14:textId="77777777" w:rsidR="006F36E1" w:rsidRDefault="006F36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FB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4C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7C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E1"/>
    <w:rsid w:val="000666E0"/>
    <w:rsid w:val="002510B7"/>
    <w:rsid w:val="005C130B"/>
    <w:rsid w:val="006F36E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D8BA4"/>
  <w15:chartTrackingRefBased/>
  <w15:docId w15:val="{D03D33F4-8BDF-4EC1-85D0-1B0F1A76C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2023-03-22T21:26:00Z</dcterms:created>
  <dcterms:modified xsi:type="dcterms:W3CDTF">2023-03-22T21:27:00Z</dcterms:modified>
</cp:coreProperties>
</file>