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9AFAB" w14:textId="77777777" w:rsidR="00122F81" w:rsidRDefault="00122F81" w:rsidP="00122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HUDDESFELD</w:t>
      </w:r>
      <w:r>
        <w:rPr>
          <w:rFonts w:ascii="Times New Roman" w:hAnsi="Times New Roman" w:cs="Times New Roman"/>
          <w:sz w:val="24"/>
          <w:szCs w:val="24"/>
        </w:rPr>
        <w:t xml:space="preserve">      (fl.1473)</w:t>
      </w:r>
    </w:p>
    <w:p w14:paraId="0504F13E" w14:textId="77777777" w:rsidR="00122F81" w:rsidRDefault="00122F81" w:rsidP="00122F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A77AE4" w14:textId="77777777" w:rsidR="00122F81" w:rsidRDefault="00122F81" w:rsidP="00122F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224C7B" w14:textId="77777777" w:rsidR="00122F81" w:rsidRDefault="00122F81" w:rsidP="00122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Feb.1473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to the indenture between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Halsewell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53DCC161" w14:textId="77777777" w:rsidR="00122F81" w:rsidRDefault="00122F81" w:rsidP="00122F81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Henry Frank(q.v.) and Margaret Sydenham(q.v.) confirming Margaret in her possession of certain lands in Somerset and</w:t>
      </w:r>
    </w:p>
    <w:p w14:paraId="56F39701" w14:textId="77777777" w:rsidR="00122F81" w:rsidRDefault="00122F81" w:rsidP="00122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Dorset.   (P.R.O. ref. WARD 2/56/201/6)</w:t>
      </w:r>
    </w:p>
    <w:p w14:paraId="59F4E95D" w14:textId="77777777" w:rsidR="00122F81" w:rsidRDefault="00122F81" w:rsidP="00122F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A9731F" w14:textId="77777777" w:rsidR="00122F81" w:rsidRDefault="00122F81" w:rsidP="00122F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B23A0A" w14:textId="77777777" w:rsidR="00122F81" w:rsidRDefault="00122F81" w:rsidP="00122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2019</w:t>
      </w:r>
    </w:p>
    <w:p w14:paraId="6E6959F0" w14:textId="77777777" w:rsidR="006B2F86" w:rsidRPr="00E71FC3" w:rsidRDefault="00122F8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C6031" w14:textId="77777777" w:rsidR="00122F81" w:rsidRDefault="00122F81" w:rsidP="00E71FC3">
      <w:r>
        <w:separator/>
      </w:r>
    </w:p>
  </w:endnote>
  <w:endnote w:type="continuationSeparator" w:id="0">
    <w:p w14:paraId="4ACF65B4" w14:textId="77777777" w:rsidR="00122F81" w:rsidRDefault="00122F8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B17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B5C7E" w14:textId="77777777" w:rsidR="00122F81" w:rsidRDefault="00122F81" w:rsidP="00E71FC3">
      <w:r>
        <w:separator/>
      </w:r>
    </w:p>
  </w:footnote>
  <w:footnote w:type="continuationSeparator" w:id="0">
    <w:p w14:paraId="75A0DCBD" w14:textId="77777777" w:rsidR="00122F81" w:rsidRDefault="00122F8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81"/>
    <w:rsid w:val="00122F8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2C166"/>
  <w15:chartTrackingRefBased/>
  <w15:docId w15:val="{0FD3361A-18ED-4EC4-8091-3733629C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22F81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2019-09-25T20:08:00Z</dcterms:created>
  <dcterms:modified xsi:type="dcterms:W3CDTF">2019-09-25T20:08:00Z</dcterms:modified>
</cp:coreProperties>
</file>