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2AF6" w14:textId="77777777" w:rsidR="00EE3158" w:rsidRDefault="00EE3158" w:rsidP="00EE3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HUDDELSTON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16E7EE58" w14:textId="77777777" w:rsidR="00EE3158" w:rsidRDefault="00EE3158" w:rsidP="00EE3158">
      <w:pPr>
        <w:pStyle w:val="NoSpacing"/>
        <w:rPr>
          <w:rFonts w:cs="Times New Roman"/>
          <w:szCs w:val="24"/>
        </w:rPr>
      </w:pPr>
    </w:p>
    <w:p w14:paraId="5AAF6AAD" w14:textId="77777777" w:rsidR="00EE3158" w:rsidRDefault="00EE3158" w:rsidP="00EE3158">
      <w:pPr>
        <w:pStyle w:val="NoSpacing"/>
        <w:rPr>
          <w:rFonts w:cs="Times New Roman"/>
          <w:szCs w:val="24"/>
        </w:rPr>
      </w:pPr>
    </w:p>
    <w:p w14:paraId="169C5E58" w14:textId="77777777" w:rsidR="00EE3158" w:rsidRDefault="00EE3158" w:rsidP="00EE3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Aug.1486</w:t>
      </w:r>
      <w:r>
        <w:rPr>
          <w:rFonts w:cs="Times New Roman"/>
          <w:szCs w:val="24"/>
        </w:rPr>
        <w:tab/>
        <w:t>He was granted a general pardon.   (C.P.R. 1485-94 p.119)</w:t>
      </w:r>
    </w:p>
    <w:p w14:paraId="07DC143D" w14:textId="77777777" w:rsidR="00EE3158" w:rsidRDefault="00EE3158" w:rsidP="00EE3158">
      <w:pPr>
        <w:pStyle w:val="NoSpacing"/>
        <w:rPr>
          <w:rFonts w:cs="Times New Roman"/>
          <w:szCs w:val="24"/>
        </w:rPr>
      </w:pPr>
    </w:p>
    <w:p w14:paraId="21011977" w14:textId="77777777" w:rsidR="00EE3158" w:rsidRDefault="00EE3158" w:rsidP="00EE3158">
      <w:pPr>
        <w:pStyle w:val="NoSpacing"/>
        <w:rPr>
          <w:rFonts w:cs="Times New Roman"/>
          <w:szCs w:val="24"/>
        </w:rPr>
      </w:pPr>
    </w:p>
    <w:p w14:paraId="423AB1A3" w14:textId="77777777" w:rsidR="00EE3158" w:rsidRDefault="00EE3158" w:rsidP="00EE3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December 2023</w:t>
      </w:r>
    </w:p>
    <w:p w14:paraId="665AF5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A2B18" w14:textId="77777777" w:rsidR="00EE3158" w:rsidRDefault="00EE3158" w:rsidP="009139A6">
      <w:r>
        <w:separator/>
      </w:r>
    </w:p>
  </w:endnote>
  <w:endnote w:type="continuationSeparator" w:id="0">
    <w:p w14:paraId="4AF552A4" w14:textId="77777777" w:rsidR="00EE3158" w:rsidRDefault="00EE31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27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FB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D7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2EF8C" w14:textId="77777777" w:rsidR="00EE3158" w:rsidRDefault="00EE3158" w:rsidP="009139A6">
      <w:r>
        <w:separator/>
      </w:r>
    </w:p>
  </w:footnote>
  <w:footnote w:type="continuationSeparator" w:id="0">
    <w:p w14:paraId="43559945" w14:textId="77777777" w:rsidR="00EE3158" w:rsidRDefault="00EE31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22F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63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F26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5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E315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5C67"/>
  <w15:chartTrackingRefBased/>
  <w15:docId w15:val="{2713D396-C60B-4839-AE1B-4D5A042D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2023-12-30T20:56:00Z</dcterms:created>
  <dcterms:modified xsi:type="dcterms:W3CDTF">2023-12-30T20:57:00Z</dcterms:modified>
</cp:coreProperties>
</file>