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B5620" w14:textId="77777777" w:rsidR="00811384" w:rsidRDefault="00811384" w:rsidP="00811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HUDDE</w:t>
      </w:r>
      <w:r>
        <w:rPr>
          <w:rFonts w:ascii="Times New Roman" w:hAnsi="Times New Roman" w:cs="Times New Roman"/>
        </w:rPr>
        <w:t xml:space="preserve">       (fl.1483)</w:t>
      </w:r>
    </w:p>
    <w:p w14:paraId="15D3CABE" w14:textId="77777777" w:rsidR="00811384" w:rsidRDefault="00811384" w:rsidP="00811384">
      <w:pPr>
        <w:rPr>
          <w:rFonts w:ascii="Times New Roman" w:hAnsi="Times New Roman" w:cs="Times New Roman"/>
        </w:rPr>
      </w:pPr>
    </w:p>
    <w:p w14:paraId="79158894" w14:textId="77777777" w:rsidR="00811384" w:rsidRDefault="00811384" w:rsidP="00811384">
      <w:pPr>
        <w:rPr>
          <w:rFonts w:ascii="Times New Roman" w:hAnsi="Times New Roman" w:cs="Times New Roman"/>
        </w:rPr>
      </w:pPr>
    </w:p>
    <w:p w14:paraId="4A258063" w14:textId="77777777" w:rsidR="00811384" w:rsidRDefault="00811384" w:rsidP="00811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Joan(q.v.).</w:t>
      </w:r>
    </w:p>
    <w:p w14:paraId="1BBB4217" w14:textId="77777777" w:rsidR="00811384" w:rsidRDefault="00811384" w:rsidP="00811384">
      <w:pPr>
        <w:rPr>
          <w:rFonts w:ascii="Times New Roman" w:hAnsi="Times New Roman" w:cs="Times New Roman"/>
        </w:rPr>
      </w:pPr>
    </w:p>
    <w:p w14:paraId="79E323F3" w14:textId="77777777" w:rsidR="00811384" w:rsidRDefault="00811384" w:rsidP="00811384">
      <w:pPr>
        <w:rPr>
          <w:rFonts w:ascii="Times New Roman" w:hAnsi="Times New Roman" w:cs="Times New Roman"/>
        </w:rPr>
      </w:pPr>
    </w:p>
    <w:p w14:paraId="19E718F1" w14:textId="77777777" w:rsidR="00811384" w:rsidRDefault="00811384" w:rsidP="00811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Cheverell(q.v.) brought a plaint of </w:t>
      </w:r>
      <w:proofErr w:type="spellStart"/>
      <w:r>
        <w:rPr>
          <w:rFonts w:ascii="Times New Roman" w:hAnsi="Times New Roman" w:cs="Times New Roman"/>
        </w:rPr>
        <w:t>formedon</w:t>
      </w:r>
      <w:proofErr w:type="spellEnd"/>
      <w:r>
        <w:rPr>
          <w:rFonts w:ascii="Times New Roman" w:hAnsi="Times New Roman" w:cs="Times New Roman"/>
        </w:rPr>
        <w:t xml:space="preserve"> descender against them</w:t>
      </w:r>
    </w:p>
    <w:p w14:paraId="51B48C2C" w14:textId="77777777" w:rsidR="00811384" w:rsidRDefault="00811384" w:rsidP="00811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Netherburgh</w:t>
      </w:r>
      <w:proofErr w:type="spellEnd"/>
      <w:r>
        <w:rPr>
          <w:rFonts w:ascii="Times New Roman" w:hAnsi="Times New Roman" w:cs="Times New Roman"/>
        </w:rPr>
        <w:t>, clerk(q.v.).</w:t>
      </w:r>
    </w:p>
    <w:p w14:paraId="16725DC9" w14:textId="77777777" w:rsidR="00811384" w:rsidRDefault="00811384" w:rsidP="00811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C84ADC7" w14:textId="77777777" w:rsidR="00811384" w:rsidRDefault="00811384" w:rsidP="00811384">
      <w:pPr>
        <w:rPr>
          <w:rFonts w:ascii="Times New Roman" w:hAnsi="Times New Roman" w:cs="Times New Roman"/>
        </w:rPr>
      </w:pPr>
    </w:p>
    <w:p w14:paraId="490B8941" w14:textId="77777777" w:rsidR="00811384" w:rsidRDefault="00811384" w:rsidP="00811384">
      <w:pPr>
        <w:rPr>
          <w:rFonts w:ascii="Times New Roman" w:hAnsi="Times New Roman" w:cs="Times New Roman"/>
        </w:rPr>
      </w:pPr>
    </w:p>
    <w:p w14:paraId="5A9D53E9" w14:textId="77777777" w:rsidR="00811384" w:rsidRDefault="00811384" w:rsidP="00811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2019</w:t>
      </w:r>
    </w:p>
    <w:p w14:paraId="52F7F4E7" w14:textId="77777777" w:rsidR="006B2F86" w:rsidRPr="00E71FC3" w:rsidRDefault="008113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294E8" w14:textId="77777777" w:rsidR="00811384" w:rsidRDefault="00811384" w:rsidP="00E71FC3">
      <w:r>
        <w:separator/>
      </w:r>
    </w:p>
  </w:endnote>
  <w:endnote w:type="continuationSeparator" w:id="0">
    <w:p w14:paraId="11ABF5FB" w14:textId="77777777" w:rsidR="00811384" w:rsidRDefault="008113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A06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B274D" w14:textId="77777777" w:rsidR="00811384" w:rsidRDefault="00811384" w:rsidP="00E71FC3">
      <w:r>
        <w:separator/>
      </w:r>
    </w:p>
  </w:footnote>
  <w:footnote w:type="continuationSeparator" w:id="0">
    <w:p w14:paraId="2515455C" w14:textId="77777777" w:rsidR="00811384" w:rsidRDefault="008113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84"/>
    <w:rsid w:val="001A7C09"/>
    <w:rsid w:val="00577BD5"/>
    <w:rsid w:val="00656CBA"/>
    <w:rsid w:val="006A1F77"/>
    <w:rsid w:val="00733BE7"/>
    <w:rsid w:val="0081138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5B5DA"/>
  <w15:chartTrackingRefBased/>
  <w15:docId w15:val="{5746F0E0-F076-4293-9CE3-75576789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2019-07-15T18:41:00Z</dcterms:created>
  <dcterms:modified xsi:type="dcterms:W3CDTF">2019-07-15T18:41:00Z</dcterms:modified>
</cp:coreProperties>
</file>