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HUDDE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Grinstead,</w:t>
      </w: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24-2)</w:t>
      </w: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899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7899" w:rsidRPr="002665E6" w:rsidRDefault="00277899" w:rsidP="00277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27789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2778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899" w:rsidRDefault="00277899" w:rsidP="00564E3C">
      <w:pPr>
        <w:spacing w:after="0" w:line="240" w:lineRule="auto"/>
      </w:pPr>
      <w:r>
        <w:separator/>
      </w:r>
    </w:p>
  </w:endnote>
  <w:endnote w:type="continuationSeparator" w:id="0">
    <w:p w:rsidR="00277899" w:rsidRDefault="002778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7899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899" w:rsidRDefault="00277899" w:rsidP="00564E3C">
      <w:pPr>
        <w:spacing w:after="0" w:line="240" w:lineRule="auto"/>
      </w:pPr>
      <w:r>
        <w:separator/>
      </w:r>
    </w:p>
  </w:footnote>
  <w:footnote w:type="continuationSeparator" w:id="0">
    <w:p w:rsidR="00277899" w:rsidRDefault="002778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99"/>
    <w:rsid w:val="0027789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3D92E"/>
  <w15:chartTrackingRefBased/>
  <w15:docId w15:val="{062BA088-1863-4416-8337-66BD3780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77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2015-11-18T21:28:00Z</dcterms:created>
  <dcterms:modified xsi:type="dcterms:W3CDTF">2015-11-18T21:29:00Z</dcterms:modified>
</cp:coreProperties>
</file>