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21C02F" w14:textId="77777777" w:rsidR="00AA02EE" w:rsidRDefault="00AA02EE" w:rsidP="00AA0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Joan HUDDE</w:t>
      </w:r>
      <w:r>
        <w:rPr>
          <w:rFonts w:ascii="Times New Roman" w:hAnsi="Times New Roman" w:cs="Times New Roman"/>
        </w:rPr>
        <w:t xml:space="preserve">      (fl.1483)</w:t>
      </w:r>
    </w:p>
    <w:p w14:paraId="0ED6A00C" w14:textId="77777777" w:rsidR="00AA02EE" w:rsidRDefault="00AA02EE" w:rsidP="00AA02EE">
      <w:pPr>
        <w:rPr>
          <w:rFonts w:ascii="Times New Roman" w:hAnsi="Times New Roman" w:cs="Times New Roman"/>
        </w:rPr>
      </w:pPr>
    </w:p>
    <w:p w14:paraId="5AC69F16" w14:textId="77777777" w:rsidR="00AA02EE" w:rsidRDefault="00AA02EE" w:rsidP="00AA02EE">
      <w:pPr>
        <w:rPr>
          <w:rFonts w:ascii="Times New Roman" w:hAnsi="Times New Roman" w:cs="Times New Roman"/>
        </w:rPr>
      </w:pPr>
    </w:p>
    <w:p w14:paraId="10D1E7B6" w14:textId="77777777" w:rsidR="00AA02EE" w:rsidRDefault="00AA02EE" w:rsidP="00AA0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John(q.v.).</w:t>
      </w:r>
    </w:p>
    <w:p w14:paraId="5FB2E6FD" w14:textId="77777777" w:rsidR="00AA02EE" w:rsidRDefault="00AA02EE" w:rsidP="00AA02EE">
      <w:pPr>
        <w:rPr>
          <w:rFonts w:ascii="Times New Roman" w:hAnsi="Times New Roman" w:cs="Times New Roman"/>
        </w:rPr>
      </w:pPr>
    </w:p>
    <w:p w14:paraId="6D5468C0" w14:textId="77777777" w:rsidR="00AA02EE" w:rsidRDefault="00AA02EE" w:rsidP="00AA02EE">
      <w:pPr>
        <w:rPr>
          <w:rFonts w:ascii="Times New Roman" w:hAnsi="Times New Roman" w:cs="Times New Roman"/>
        </w:rPr>
      </w:pPr>
    </w:p>
    <w:p w14:paraId="5A437CB8" w14:textId="77777777" w:rsidR="00AA02EE" w:rsidRDefault="00AA02EE" w:rsidP="00AA0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Cheverell(q.v.) brought a plaint of </w:t>
      </w:r>
      <w:proofErr w:type="spellStart"/>
      <w:r>
        <w:rPr>
          <w:rFonts w:ascii="Times New Roman" w:hAnsi="Times New Roman" w:cs="Times New Roman"/>
        </w:rPr>
        <w:t>formedon</w:t>
      </w:r>
      <w:proofErr w:type="spellEnd"/>
      <w:r>
        <w:rPr>
          <w:rFonts w:ascii="Times New Roman" w:hAnsi="Times New Roman" w:cs="Times New Roman"/>
        </w:rPr>
        <w:t xml:space="preserve"> descender against them</w:t>
      </w:r>
    </w:p>
    <w:p w14:paraId="6A147921" w14:textId="77777777" w:rsidR="00AA02EE" w:rsidRDefault="00AA02EE" w:rsidP="00AA0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</w:t>
      </w:r>
      <w:proofErr w:type="spellStart"/>
      <w:r>
        <w:rPr>
          <w:rFonts w:ascii="Times New Roman" w:hAnsi="Times New Roman" w:cs="Times New Roman"/>
        </w:rPr>
        <w:t>Netherburgh</w:t>
      </w:r>
      <w:proofErr w:type="spellEnd"/>
      <w:r>
        <w:rPr>
          <w:rFonts w:ascii="Times New Roman" w:hAnsi="Times New Roman" w:cs="Times New Roman"/>
        </w:rPr>
        <w:t>, clerk(q.v.).</w:t>
      </w:r>
    </w:p>
    <w:p w14:paraId="2E77E279" w14:textId="77777777" w:rsidR="00AA02EE" w:rsidRDefault="00AA02EE" w:rsidP="00AA0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4837FC9F" w14:textId="77777777" w:rsidR="00AA02EE" w:rsidRDefault="00AA02EE" w:rsidP="00AA02EE">
      <w:pPr>
        <w:rPr>
          <w:rFonts w:ascii="Times New Roman" w:hAnsi="Times New Roman" w:cs="Times New Roman"/>
        </w:rPr>
      </w:pPr>
    </w:p>
    <w:p w14:paraId="26E3303D" w14:textId="77777777" w:rsidR="00AA02EE" w:rsidRDefault="00AA02EE" w:rsidP="00AA02EE">
      <w:pPr>
        <w:rPr>
          <w:rFonts w:ascii="Times New Roman" w:hAnsi="Times New Roman" w:cs="Times New Roman"/>
        </w:rPr>
      </w:pPr>
    </w:p>
    <w:p w14:paraId="74BE4AC8" w14:textId="77777777" w:rsidR="00AA02EE" w:rsidRDefault="00AA02EE" w:rsidP="00AA0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2019</w:t>
      </w:r>
    </w:p>
    <w:p w14:paraId="16C21A4E" w14:textId="77777777" w:rsidR="006B2F86" w:rsidRPr="00E71FC3" w:rsidRDefault="00AA02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92D52E" w14:textId="77777777" w:rsidR="00AA02EE" w:rsidRDefault="00AA02EE" w:rsidP="00E71FC3">
      <w:r>
        <w:separator/>
      </w:r>
    </w:p>
  </w:endnote>
  <w:endnote w:type="continuationSeparator" w:id="0">
    <w:p w14:paraId="4158659B" w14:textId="77777777" w:rsidR="00AA02EE" w:rsidRDefault="00AA02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1A17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7E999" w14:textId="77777777" w:rsidR="00AA02EE" w:rsidRDefault="00AA02EE" w:rsidP="00E71FC3">
      <w:r>
        <w:separator/>
      </w:r>
    </w:p>
  </w:footnote>
  <w:footnote w:type="continuationSeparator" w:id="0">
    <w:p w14:paraId="6605A89E" w14:textId="77777777" w:rsidR="00AA02EE" w:rsidRDefault="00AA02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2EE"/>
    <w:rsid w:val="001A7C09"/>
    <w:rsid w:val="00577BD5"/>
    <w:rsid w:val="00656CBA"/>
    <w:rsid w:val="006A1F77"/>
    <w:rsid w:val="00733BE7"/>
    <w:rsid w:val="00AA02E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7F12C"/>
  <w15:chartTrackingRefBased/>
  <w15:docId w15:val="{25370C48-CF64-415E-875B-164375F8E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2E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2019-07-15T18:42:00Z</dcterms:created>
  <dcterms:modified xsi:type="dcterms:W3CDTF">2019-07-15T18:42:00Z</dcterms:modified>
</cp:coreProperties>
</file>