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34B" w:rsidRDefault="0073334B" w:rsidP="0073334B">
      <w:pPr>
        <w:pStyle w:val="NoSpacing"/>
      </w:pPr>
      <w:r>
        <w:rPr>
          <w:u w:val="single"/>
        </w:rPr>
        <w:t>William HUCKING, the elder</w:t>
      </w:r>
      <w:r>
        <w:t xml:space="preserve">        (fl.1503)</w:t>
      </w:r>
    </w:p>
    <w:p w:rsidR="0073334B" w:rsidRDefault="0073334B" w:rsidP="0073334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Chicheley</w:t>
      </w:r>
      <w:proofErr w:type="spellEnd"/>
      <w:r>
        <w:t>, Kent. Carpenter.</w:t>
      </w:r>
    </w:p>
    <w:p w:rsidR="0073334B" w:rsidRDefault="0073334B" w:rsidP="0073334B">
      <w:pPr>
        <w:pStyle w:val="NoSpacing"/>
      </w:pPr>
    </w:p>
    <w:p w:rsidR="0073334B" w:rsidRDefault="0073334B" w:rsidP="0073334B">
      <w:pPr>
        <w:pStyle w:val="NoSpacing"/>
      </w:pPr>
    </w:p>
    <w:p w:rsidR="0073334B" w:rsidRDefault="0073334B" w:rsidP="0073334B">
      <w:pPr>
        <w:pStyle w:val="NoSpacing"/>
      </w:pPr>
      <w:r>
        <w:tab/>
        <w:t>1503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p.249)</w:t>
      </w:r>
    </w:p>
    <w:p w:rsidR="0073334B" w:rsidRDefault="0073334B" w:rsidP="0073334B">
      <w:pPr>
        <w:pStyle w:val="NoSpacing"/>
      </w:pPr>
    </w:p>
    <w:p w:rsidR="0073334B" w:rsidRDefault="0073334B" w:rsidP="0073334B">
      <w:pPr>
        <w:pStyle w:val="NoSpacing"/>
      </w:pPr>
    </w:p>
    <w:p w:rsidR="0073334B" w:rsidRDefault="0073334B" w:rsidP="0073334B">
      <w:pPr>
        <w:pStyle w:val="NoSpacing"/>
      </w:pPr>
      <w:r>
        <w:t>31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34B" w:rsidRDefault="0073334B" w:rsidP="00920DE3">
      <w:pPr>
        <w:spacing w:after="0" w:line="240" w:lineRule="auto"/>
      </w:pPr>
      <w:r>
        <w:separator/>
      </w:r>
    </w:p>
  </w:endnote>
  <w:endnote w:type="continuationSeparator" w:id="0">
    <w:p w:rsidR="0073334B" w:rsidRDefault="0073334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34B" w:rsidRDefault="0073334B" w:rsidP="00920DE3">
      <w:pPr>
        <w:spacing w:after="0" w:line="240" w:lineRule="auto"/>
      </w:pPr>
      <w:r>
        <w:separator/>
      </w:r>
    </w:p>
  </w:footnote>
  <w:footnote w:type="continuationSeparator" w:id="0">
    <w:p w:rsidR="0073334B" w:rsidRDefault="0073334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34B"/>
    <w:rsid w:val="00120749"/>
    <w:rsid w:val="00624CAE"/>
    <w:rsid w:val="0073334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2015-01-18T19:23:00Z</dcterms:created>
  <dcterms:modified xsi:type="dcterms:W3CDTF">2015-01-18T19:24:00Z</dcterms:modified>
</cp:coreProperties>
</file>