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6E75" w:rsidRDefault="00FF6E75" w:rsidP="00FF6E75">
      <w:pPr>
        <w:pStyle w:val="NoSpacing"/>
      </w:pPr>
      <w:r>
        <w:rPr>
          <w:u w:val="single"/>
        </w:rPr>
        <w:t>Thomas HUCHYNS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FF6E75" w:rsidRDefault="00FF6E75" w:rsidP="00FF6E75">
      <w:pPr>
        <w:pStyle w:val="NoSpacing"/>
      </w:pPr>
    </w:p>
    <w:p w:rsidR="00FF6E75" w:rsidRDefault="00FF6E75" w:rsidP="00FF6E75">
      <w:pPr>
        <w:pStyle w:val="NoSpacing"/>
      </w:pPr>
    </w:p>
    <w:p w:rsidR="00FF6E75" w:rsidRDefault="00FF6E75" w:rsidP="00FF6E75">
      <w:pPr>
        <w:pStyle w:val="NoSpacing"/>
      </w:pPr>
      <w:r>
        <w:t>12 Oct.1422</w:t>
      </w:r>
      <w:r>
        <w:tab/>
        <w:t>He was a juror on the inquisition ex officio held in Stone, Staffordshire,</w:t>
      </w:r>
    </w:p>
    <w:p w:rsidR="00FF6E75" w:rsidRDefault="00FF6E75" w:rsidP="00FF6E75">
      <w:pPr>
        <w:pStyle w:val="NoSpacing"/>
      </w:pPr>
      <w:r>
        <w:tab/>
      </w:r>
      <w:r>
        <w:tab/>
        <w:t xml:space="preserve">into lands of the late Alice </w:t>
      </w:r>
      <w:proofErr w:type="spellStart"/>
      <w:r>
        <w:t>Dorlaston</w:t>
      </w:r>
      <w:proofErr w:type="spellEnd"/>
      <w:r>
        <w:t>(q.v.).</w:t>
      </w:r>
    </w:p>
    <w:p w:rsidR="00FF6E75" w:rsidRDefault="00FF6E75" w:rsidP="00FF6E7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22-200)</w:t>
      </w:r>
    </w:p>
    <w:p w:rsidR="00FF6E75" w:rsidRDefault="00FF6E75" w:rsidP="00FF6E75">
      <w:pPr>
        <w:pStyle w:val="NoSpacing"/>
      </w:pPr>
    </w:p>
    <w:p w:rsidR="00FF6E75" w:rsidRDefault="00FF6E75" w:rsidP="00FF6E75">
      <w:pPr>
        <w:pStyle w:val="NoSpacing"/>
      </w:pPr>
    </w:p>
    <w:p w:rsidR="006B2F86" w:rsidRPr="00FF6E75" w:rsidRDefault="00FF6E75" w:rsidP="00FF6E75">
      <w:pPr>
        <w:pStyle w:val="NoSpacing"/>
      </w:pPr>
      <w:r>
        <w:t>30 June 2017</w:t>
      </w:r>
      <w:bookmarkStart w:id="0" w:name="_GoBack"/>
      <w:bookmarkEnd w:id="0"/>
    </w:p>
    <w:sectPr w:rsidR="006B2F86" w:rsidRPr="00FF6E7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6E75" w:rsidRDefault="00FF6E75" w:rsidP="00E71FC3">
      <w:pPr>
        <w:spacing w:after="0" w:line="240" w:lineRule="auto"/>
      </w:pPr>
      <w:r>
        <w:separator/>
      </w:r>
    </w:p>
  </w:endnote>
  <w:endnote w:type="continuationSeparator" w:id="0">
    <w:p w:rsidR="00FF6E75" w:rsidRDefault="00FF6E7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6E75" w:rsidRDefault="00FF6E75" w:rsidP="00E71FC3">
      <w:pPr>
        <w:spacing w:after="0" w:line="240" w:lineRule="auto"/>
      </w:pPr>
      <w:r>
        <w:separator/>
      </w:r>
    </w:p>
  </w:footnote>
  <w:footnote w:type="continuationSeparator" w:id="0">
    <w:p w:rsidR="00FF6E75" w:rsidRDefault="00FF6E7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E7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F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28524"/>
  <w15:chartTrackingRefBased/>
  <w15:docId w15:val="{4EEF0459-D1C3-421C-A74E-49023854F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2017-06-30T21:25:00Z</dcterms:created>
  <dcterms:modified xsi:type="dcterms:W3CDTF">2017-06-30T21:26:00Z</dcterms:modified>
</cp:coreProperties>
</file>