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4B71C8" w14:textId="77777777" w:rsidR="00581BDE" w:rsidRDefault="00581BDE" w:rsidP="00581BD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Walter HUCHYN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958E57D" w14:textId="77777777" w:rsidR="00581BDE" w:rsidRDefault="00581BDE" w:rsidP="00581BD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268D276" w14:textId="77777777" w:rsidR="00581BDE" w:rsidRDefault="00581BDE" w:rsidP="00581BD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A5EE1D8" w14:textId="77777777" w:rsidR="00581BDE" w:rsidRDefault="00581BDE" w:rsidP="00581BD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Dowener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Ford, Sussex(q.v.), </w:t>
      </w:r>
    </w:p>
    <w:p w14:paraId="650AE160" w14:textId="77777777" w:rsidR="00581BDE" w:rsidRDefault="00581BDE" w:rsidP="00581BD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Frape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Yapton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junior, of Goring(q.v.),</w:t>
      </w:r>
    </w:p>
    <w:p w14:paraId="6D750BC5" w14:textId="77777777" w:rsidR="00581BDE" w:rsidRDefault="00581BDE" w:rsidP="00581BD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George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Didelysfold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Ewehurst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Surrey, and Richard Coke of </w:t>
      </w:r>
    </w:p>
    <w:p w14:paraId="3E5173FC" w14:textId="77777777" w:rsidR="00581BDE" w:rsidRDefault="00581BDE" w:rsidP="00581BD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Herringham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Sussex(q.v.).</w:t>
      </w:r>
    </w:p>
    <w:p w14:paraId="55DB6848" w14:textId="77777777" w:rsidR="00581BDE" w:rsidRDefault="00581BDE" w:rsidP="00581BD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5BF6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D3C74E9" w14:textId="77777777" w:rsidR="00581BDE" w:rsidRDefault="00581BDE" w:rsidP="00581BD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35DF7EA" w14:textId="77777777" w:rsidR="00581BDE" w:rsidRDefault="00581BDE" w:rsidP="00581BD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6FCD413" w14:textId="77777777" w:rsidR="00581BDE" w:rsidRDefault="00581BDE" w:rsidP="00581BD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 February 2021</w:t>
      </w:r>
    </w:p>
    <w:p w14:paraId="525D0DF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F54AB2" w14:textId="77777777" w:rsidR="00581BDE" w:rsidRDefault="00581BDE" w:rsidP="009139A6">
      <w:r>
        <w:separator/>
      </w:r>
    </w:p>
  </w:endnote>
  <w:endnote w:type="continuationSeparator" w:id="0">
    <w:p w14:paraId="6D5C9140" w14:textId="77777777" w:rsidR="00581BDE" w:rsidRDefault="00581BD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A179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89AC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EFF71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EDD9EE" w14:textId="77777777" w:rsidR="00581BDE" w:rsidRDefault="00581BDE" w:rsidP="009139A6">
      <w:r>
        <w:separator/>
      </w:r>
    </w:p>
  </w:footnote>
  <w:footnote w:type="continuationSeparator" w:id="0">
    <w:p w14:paraId="70BD6B36" w14:textId="77777777" w:rsidR="00581BDE" w:rsidRDefault="00581BD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2259C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ABAD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0E53F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DE"/>
    <w:rsid w:val="000666E0"/>
    <w:rsid w:val="002510B7"/>
    <w:rsid w:val="00581BDE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507D9"/>
  <w15:chartTrackingRefBased/>
  <w15:docId w15:val="{B733B472-C7B0-4029-9D11-A77F2E5EC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81B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2021-03-09T10:37:00Z</dcterms:created>
  <dcterms:modified xsi:type="dcterms:W3CDTF">2021-03-09T10:38:00Z</dcterms:modified>
</cp:coreProperties>
</file>