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9E6B0" w14:textId="77777777" w:rsidR="00A11806" w:rsidRDefault="00A11806" w:rsidP="00A11806">
      <w:pPr>
        <w:pStyle w:val="NoSpacing"/>
      </w:pPr>
      <w:r>
        <w:rPr>
          <w:u w:val="single"/>
        </w:rPr>
        <w:t>Robert HUCHYN</w:t>
      </w:r>
      <w:r>
        <w:t xml:space="preserve">      (fl.1483)</w:t>
      </w:r>
    </w:p>
    <w:p w14:paraId="502392BA" w14:textId="77777777" w:rsidR="00A11806" w:rsidRDefault="00A11806" w:rsidP="00A11806">
      <w:pPr>
        <w:pStyle w:val="NoSpacing"/>
      </w:pPr>
      <w:r>
        <w:t>of Bridgewater, Somerset. Merchant.</w:t>
      </w:r>
    </w:p>
    <w:p w14:paraId="7FC0CA86" w14:textId="77777777" w:rsidR="00A11806" w:rsidRDefault="00A11806" w:rsidP="00A11806">
      <w:pPr>
        <w:pStyle w:val="NoSpacing"/>
      </w:pPr>
    </w:p>
    <w:p w14:paraId="22267888" w14:textId="77777777" w:rsidR="00A11806" w:rsidRDefault="00A11806" w:rsidP="00A11806">
      <w:pPr>
        <w:pStyle w:val="NoSpacing"/>
      </w:pPr>
    </w:p>
    <w:p w14:paraId="793FBE51" w14:textId="77777777" w:rsidR="009D74C6" w:rsidRDefault="009D74C6" w:rsidP="009D74C6">
      <w:pPr>
        <w:pStyle w:val="NoSpacing"/>
      </w:pPr>
      <w:r>
        <w:t xml:space="preserve">  8 Nov.1482</w:t>
      </w:r>
      <w:r>
        <w:tab/>
        <w:t>He was pardoned for not appearing to answer John Aport(q.v.) touching</w:t>
      </w:r>
    </w:p>
    <w:p w14:paraId="41A1DA47" w14:textId="620D9C13" w:rsidR="009D74C6" w:rsidRDefault="009D74C6" w:rsidP="00A11806">
      <w:pPr>
        <w:pStyle w:val="NoSpacing"/>
      </w:pPr>
      <w:r>
        <w:tab/>
      </w:r>
      <w:r>
        <w:tab/>
        <w:t>a debt of £10 3s 4d.     (C.P.R. 1476-85 p.294)</w:t>
      </w:r>
    </w:p>
    <w:p w14:paraId="38EACB01" w14:textId="77777777" w:rsidR="00A11806" w:rsidRDefault="00A11806" w:rsidP="00A11806">
      <w:pPr>
        <w:pStyle w:val="NoSpacing"/>
      </w:pPr>
      <w:r>
        <w:tab/>
        <w:t>1483</w:t>
      </w:r>
      <w:r>
        <w:tab/>
        <w:t>John Aport(q.v.)  brought a plaint of debt against him.</w:t>
      </w:r>
    </w:p>
    <w:p w14:paraId="227AB7C9" w14:textId="77777777" w:rsidR="00A11806" w:rsidRDefault="00A11806" w:rsidP="00A11806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14:paraId="58E96C5D" w14:textId="77777777" w:rsidR="00A11806" w:rsidRDefault="00A11806" w:rsidP="00A11806">
      <w:pPr>
        <w:pStyle w:val="NoSpacing"/>
      </w:pPr>
    </w:p>
    <w:p w14:paraId="0DEF1D88" w14:textId="77777777" w:rsidR="00A11806" w:rsidRDefault="00A11806" w:rsidP="00A11806">
      <w:pPr>
        <w:pStyle w:val="NoSpacing"/>
      </w:pPr>
    </w:p>
    <w:p w14:paraId="294C938B" w14:textId="77777777" w:rsidR="00A11806" w:rsidRDefault="00A11806" w:rsidP="00A11806">
      <w:pPr>
        <w:pStyle w:val="NoSpacing"/>
      </w:pPr>
      <w:r>
        <w:t>9 December 2016</w:t>
      </w:r>
    </w:p>
    <w:p w14:paraId="35E459FE" w14:textId="48DC5AA6" w:rsidR="009D74C6" w:rsidRDefault="009D74C6" w:rsidP="00A11806">
      <w:pPr>
        <w:pStyle w:val="NoSpacing"/>
      </w:pPr>
      <w:r>
        <w:t>12 November 2025</w:t>
      </w:r>
    </w:p>
    <w:p w14:paraId="79C50A9E" w14:textId="77777777" w:rsidR="009D74C6" w:rsidRPr="00E71FC3" w:rsidRDefault="009D74C6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F32A6" w14:textId="77777777" w:rsidR="00A11806" w:rsidRDefault="00A11806" w:rsidP="00E71FC3">
      <w:pPr>
        <w:spacing w:after="0" w:line="240" w:lineRule="auto"/>
      </w:pPr>
      <w:r>
        <w:separator/>
      </w:r>
    </w:p>
  </w:endnote>
  <w:endnote w:type="continuationSeparator" w:id="0">
    <w:p w14:paraId="7FE88B8E" w14:textId="77777777" w:rsidR="00A11806" w:rsidRDefault="00A118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498B" w14:textId="77777777"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7A51B" w14:textId="77777777" w:rsidR="00A11806" w:rsidRDefault="00A11806" w:rsidP="00E71FC3">
      <w:pPr>
        <w:spacing w:after="0" w:line="240" w:lineRule="auto"/>
      </w:pPr>
      <w:r>
        <w:separator/>
      </w:r>
    </w:p>
  </w:footnote>
  <w:footnote w:type="continuationSeparator" w:id="0">
    <w:p w14:paraId="75FE702E" w14:textId="77777777" w:rsidR="00A11806" w:rsidRDefault="00A118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806"/>
    <w:rsid w:val="001A7C09"/>
    <w:rsid w:val="00733BE7"/>
    <w:rsid w:val="009D74C6"/>
    <w:rsid w:val="00A11806"/>
    <w:rsid w:val="00AB52E8"/>
    <w:rsid w:val="00B16D3F"/>
    <w:rsid w:val="00D9564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4940A"/>
  <w15:chartTrackingRefBased/>
  <w15:docId w15:val="{8817887B-4E7B-4278-AF83-6895D4C7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118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63</Words>
  <Characters>374</Characters>
  <Application>Microsoft Office Word</Application>
  <DocSecurity>0</DocSecurity>
  <Lines>14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2016-12-18T21:32:00Z</dcterms:created>
  <dcterms:modified xsi:type="dcterms:W3CDTF">2025-11-12T14:35:00Z</dcterms:modified>
</cp:coreProperties>
</file>