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96D" w:rsidRDefault="00AD496D" w:rsidP="00AD496D">
      <w:pPr>
        <w:pStyle w:val="NoSpacing"/>
      </w:pPr>
      <w:r>
        <w:rPr>
          <w:u w:val="single"/>
        </w:rPr>
        <w:t>Richard HUCHYN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AD496D" w:rsidRDefault="00AD496D" w:rsidP="00AD496D">
      <w:pPr>
        <w:pStyle w:val="NoSpacing"/>
      </w:pPr>
      <w:r>
        <w:t xml:space="preserve">of </w:t>
      </w:r>
      <w:proofErr w:type="spellStart"/>
      <w:r>
        <w:t>Colaton</w:t>
      </w:r>
      <w:proofErr w:type="spellEnd"/>
      <w:r>
        <w:t xml:space="preserve"> Raleigh, Devon.</w:t>
      </w:r>
    </w:p>
    <w:p w:rsidR="00AD496D" w:rsidRDefault="00AD496D" w:rsidP="00AD496D">
      <w:pPr>
        <w:pStyle w:val="NoSpacing"/>
      </w:pPr>
    </w:p>
    <w:p w:rsidR="00AD496D" w:rsidRDefault="00AD496D" w:rsidP="00AD496D">
      <w:pPr>
        <w:pStyle w:val="NoSpacing"/>
      </w:pPr>
    </w:p>
    <w:p w:rsidR="00AD496D" w:rsidRDefault="00AD496D" w:rsidP="00AD496D">
      <w:pPr>
        <w:pStyle w:val="NoSpacing"/>
      </w:pPr>
      <w:r>
        <w:t>Son:  Edward(q.v.).     (“Exeter Freeman” p.56)</w:t>
      </w:r>
    </w:p>
    <w:p w:rsidR="00AD496D" w:rsidRDefault="00AD496D" w:rsidP="00AD496D">
      <w:pPr>
        <w:pStyle w:val="NoSpacing"/>
      </w:pPr>
    </w:p>
    <w:p w:rsidR="00AD496D" w:rsidRDefault="00AD496D" w:rsidP="00AD496D">
      <w:pPr>
        <w:pStyle w:val="NoSpacing"/>
      </w:pPr>
    </w:p>
    <w:p w:rsidR="00AD496D" w:rsidRDefault="00AD496D" w:rsidP="00AD496D">
      <w:pPr>
        <w:pStyle w:val="NoSpacing"/>
      </w:pPr>
      <w:r>
        <w:t>31 Aug.1472</w:t>
      </w:r>
      <w:r>
        <w:tab/>
        <w:t>Edward became a Freeman of Exeter.   (ibid.)</w:t>
      </w:r>
    </w:p>
    <w:p w:rsidR="00AD496D" w:rsidRDefault="00AD496D" w:rsidP="00AD496D">
      <w:pPr>
        <w:pStyle w:val="NoSpacing"/>
      </w:pPr>
    </w:p>
    <w:p w:rsidR="00AD496D" w:rsidRDefault="00AD496D" w:rsidP="00AD496D">
      <w:pPr>
        <w:pStyle w:val="NoSpacing"/>
      </w:pPr>
    </w:p>
    <w:p w:rsidR="00AD496D" w:rsidRDefault="00AD496D" w:rsidP="00AD496D">
      <w:pPr>
        <w:pStyle w:val="NoSpacing"/>
      </w:pPr>
      <w:r>
        <w:t>24 March 2016</w:t>
      </w:r>
    </w:p>
    <w:p w:rsidR="006B2F86" w:rsidRPr="00E71FC3" w:rsidRDefault="00AD49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96D" w:rsidRDefault="00AD496D" w:rsidP="00E71FC3">
      <w:pPr>
        <w:spacing w:after="0" w:line="240" w:lineRule="auto"/>
      </w:pPr>
      <w:r>
        <w:separator/>
      </w:r>
    </w:p>
  </w:endnote>
  <w:endnote w:type="continuationSeparator" w:id="0">
    <w:p w:rsidR="00AD496D" w:rsidRDefault="00AD49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96D" w:rsidRDefault="00AD496D" w:rsidP="00E71FC3">
      <w:pPr>
        <w:spacing w:after="0" w:line="240" w:lineRule="auto"/>
      </w:pPr>
      <w:r>
        <w:separator/>
      </w:r>
    </w:p>
  </w:footnote>
  <w:footnote w:type="continuationSeparator" w:id="0">
    <w:p w:rsidR="00AD496D" w:rsidRDefault="00AD49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6D"/>
    <w:rsid w:val="001A7C09"/>
    <w:rsid w:val="00733BE7"/>
    <w:rsid w:val="00AB52E8"/>
    <w:rsid w:val="00AD496D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835B1F-1980-4918-987D-5FD817C6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2016-06-24T18:50:00Z</dcterms:created>
  <dcterms:modified xsi:type="dcterms:W3CDTF">2016-06-24T18:51:00Z</dcterms:modified>
</cp:coreProperties>
</file>