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E3B" w:rsidRDefault="00AB0E3B" w:rsidP="00AB0E3B">
      <w:pPr>
        <w:pStyle w:val="NoSpacing"/>
      </w:pPr>
      <w:r>
        <w:rPr>
          <w:u w:val="single"/>
        </w:rPr>
        <w:t>Edward HUCHYN</w:t>
      </w:r>
      <w:r>
        <w:t xml:space="preserve">   </w:t>
      </w:r>
      <w:proofErr w:type="gramStart"/>
      <w:r>
        <w:t xml:space="preserve">   (</w:t>
      </w:r>
      <w:proofErr w:type="gramEnd"/>
      <w:r>
        <w:t>fl.1472)</w:t>
      </w:r>
    </w:p>
    <w:p w:rsidR="00AB0E3B" w:rsidRDefault="00AB0E3B" w:rsidP="00AB0E3B">
      <w:pPr>
        <w:pStyle w:val="NoSpacing"/>
      </w:pPr>
      <w:r>
        <w:t>of Exeter. Baker.</w:t>
      </w:r>
    </w:p>
    <w:p w:rsidR="00AB0E3B" w:rsidRDefault="00AB0E3B" w:rsidP="00AB0E3B">
      <w:pPr>
        <w:pStyle w:val="NoSpacing"/>
      </w:pPr>
    </w:p>
    <w:p w:rsidR="00AB0E3B" w:rsidRDefault="00AB0E3B" w:rsidP="00AB0E3B">
      <w:pPr>
        <w:pStyle w:val="NoSpacing"/>
      </w:pPr>
    </w:p>
    <w:p w:rsidR="00AB0E3B" w:rsidRDefault="00AB0E3B" w:rsidP="00AB0E3B">
      <w:pPr>
        <w:pStyle w:val="NoSpacing"/>
      </w:pPr>
      <w:r>
        <w:t xml:space="preserve">Son of Richard </w:t>
      </w:r>
      <w:proofErr w:type="spellStart"/>
      <w:r>
        <w:t>Huchyn</w:t>
      </w:r>
      <w:proofErr w:type="spellEnd"/>
      <w:r>
        <w:t xml:space="preserve"> of </w:t>
      </w:r>
      <w:proofErr w:type="spellStart"/>
      <w:r>
        <w:t>Colaton</w:t>
      </w:r>
      <w:proofErr w:type="spellEnd"/>
      <w:r>
        <w:t xml:space="preserve"> Raleigh, Devon.   (“Exeter Freeman” p.56)</w:t>
      </w:r>
    </w:p>
    <w:p w:rsidR="00AB0E3B" w:rsidRDefault="00AB0E3B" w:rsidP="00AB0E3B">
      <w:pPr>
        <w:pStyle w:val="NoSpacing"/>
      </w:pPr>
    </w:p>
    <w:p w:rsidR="00AB0E3B" w:rsidRDefault="00AB0E3B" w:rsidP="00AB0E3B">
      <w:pPr>
        <w:pStyle w:val="NoSpacing"/>
      </w:pPr>
    </w:p>
    <w:p w:rsidR="00AB0E3B" w:rsidRDefault="00AB0E3B" w:rsidP="00AB0E3B">
      <w:pPr>
        <w:pStyle w:val="NoSpacing"/>
      </w:pPr>
      <w:r>
        <w:t xml:space="preserve">Apprentice of John </w:t>
      </w:r>
      <w:proofErr w:type="spellStart"/>
      <w:r>
        <w:t>Tylard</w:t>
      </w:r>
      <w:proofErr w:type="spellEnd"/>
      <w:r>
        <w:t>(q.v.).    (ibid.)</w:t>
      </w:r>
    </w:p>
    <w:p w:rsidR="00AB0E3B" w:rsidRDefault="00AB0E3B" w:rsidP="00AB0E3B">
      <w:pPr>
        <w:pStyle w:val="NoSpacing"/>
      </w:pPr>
    </w:p>
    <w:p w:rsidR="00AB0E3B" w:rsidRDefault="00AB0E3B" w:rsidP="00AB0E3B">
      <w:pPr>
        <w:pStyle w:val="NoSpacing"/>
      </w:pPr>
    </w:p>
    <w:p w:rsidR="00AB0E3B" w:rsidRDefault="00AB0E3B" w:rsidP="00AB0E3B">
      <w:pPr>
        <w:pStyle w:val="NoSpacing"/>
      </w:pPr>
      <w:r>
        <w:t>31 Aug.1472</w:t>
      </w:r>
      <w:r>
        <w:tab/>
        <w:t>He became a Freeman of Exeter.  (ibid.)</w:t>
      </w:r>
    </w:p>
    <w:p w:rsidR="00AB0E3B" w:rsidRDefault="00AB0E3B" w:rsidP="00AB0E3B">
      <w:pPr>
        <w:pStyle w:val="NoSpacing"/>
      </w:pPr>
    </w:p>
    <w:p w:rsidR="00AB0E3B" w:rsidRDefault="00AB0E3B" w:rsidP="00AB0E3B">
      <w:pPr>
        <w:pStyle w:val="NoSpacing"/>
      </w:pPr>
    </w:p>
    <w:p w:rsidR="00AB0E3B" w:rsidRDefault="00AB0E3B" w:rsidP="00AB0E3B">
      <w:pPr>
        <w:pStyle w:val="NoSpacing"/>
      </w:pPr>
      <w:r>
        <w:t>24 March 2016</w:t>
      </w:r>
    </w:p>
    <w:p w:rsidR="006B2F86" w:rsidRPr="00E71FC3" w:rsidRDefault="00AB0E3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0E3B" w:rsidRDefault="00AB0E3B" w:rsidP="00E71FC3">
      <w:pPr>
        <w:spacing w:after="0" w:line="240" w:lineRule="auto"/>
      </w:pPr>
      <w:r>
        <w:separator/>
      </w:r>
    </w:p>
  </w:endnote>
  <w:endnote w:type="continuationSeparator" w:id="0">
    <w:p w:rsidR="00AB0E3B" w:rsidRDefault="00AB0E3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0E3B" w:rsidRDefault="00AB0E3B" w:rsidP="00E71FC3">
      <w:pPr>
        <w:spacing w:after="0" w:line="240" w:lineRule="auto"/>
      </w:pPr>
      <w:r>
        <w:separator/>
      </w:r>
    </w:p>
  </w:footnote>
  <w:footnote w:type="continuationSeparator" w:id="0">
    <w:p w:rsidR="00AB0E3B" w:rsidRDefault="00AB0E3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E3B"/>
    <w:rsid w:val="001A7C09"/>
    <w:rsid w:val="00733BE7"/>
    <w:rsid w:val="00AB0E3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E22594-841A-4DB2-A419-67259F9C3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2016-06-24T18:41:00Z</dcterms:created>
  <dcterms:modified xsi:type="dcterms:W3CDTF">2016-06-24T18:42:00Z</dcterms:modified>
</cp:coreProperties>
</file>