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E5D" w:rsidRDefault="009C4E5D" w:rsidP="009C4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HUCHUNSON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4E5D" w:rsidRDefault="009C4E5D" w:rsidP="009C4E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4E5D" w:rsidRDefault="009C4E5D" w:rsidP="009C4E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4E5D" w:rsidRDefault="009C4E5D" w:rsidP="009C4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9C4E5D" w:rsidRDefault="009C4E5D" w:rsidP="009C4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 holdings of the late Sir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Plumpton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C4E5D" w:rsidRDefault="009C4E5D" w:rsidP="009C4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24-6)</w:t>
      </w:r>
    </w:p>
    <w:p w:rsidR="009C4E5D" w:rsidRDefault="009C4E5D" w:rsidP="009C4E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4E5D" w:rsidRDefault="009C4E5D" w:rsidP="009C4E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C4E5D" w:rsidRDefault="009C4E5D" w:rsidP="009C4E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2015</w:t>
      </w:r>
      <w:bookmarkEnd w:id="0"/>
    </w:p>
    <w:sectPr w:rsidR="00DD5B8A" w:rsidRPr="009C4E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E5D" w:rsidRDefault="009C4E5D" w:rsidP="00564E3C">
      <w:pPr>
        <w:spacing w:after="0" w:line="240" w:lineRule="auto"/>
      </w:pPr>
      <w:r>
        <w:separator/>
      </w:r>
    </w:p>
  </w:endnote>
  <w:endnote w:type="continuationSeparator" w:id="0">
    <w:p w:rsidR="009C4E5D" w:rsidRDefault="009C4E5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4E5D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E5D" w:rsidRDefault="009C4E5D" w:rsidP="00564E3C">
      <w:pPr>
        <w:spacing w:after="0" w:line="240" w:lineRule="auto"/>
      </w:pPr>
      <w:r>
        <w:separator/>
      </w:r>
    </w:p>
  </w:footnote>
  <w:footnote w:type="continuationSeparator" w:id="0">
    <w:p w:rsidR="009C4E5D" w:rsidRDefault="009C4E5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E5D"/>
    <w:rsid w:val="00372DC6"/>
    <w:rsid w:val="00564E3C"/>
    <w:rsid w:val="0064591D"/>
    <w:rsid w:val="009C4E5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F9668"/>
  <w15:chartTrackingRefBased/>
  <w15:docId w15:val="{64173E83-1B59-4663-9262-55209473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2015-12-29T20:31:00Z</dcterms:created>
  <dcterms:modified xsi:type="dcterms:W3CDTF">2015-12-29T20:32:00Z</dcterms:modified>
</cp:coreProperties>
</file>