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7A46D" w14:textId="0F5C9A7A" w:rsidR="006B2F86" w:rsidRDefault="00083BA7" w:rsidP="00E71FC3">
      <w:pPr>
        <w:pStyle w:val="NoSpacing"/>
      </w:pPr>
      <w:r>
        <w:rPr>
          <w:u w:val="single"/>
        </w:rPr>
        <w:t>Richard HUCHUNSON</w:t>
      </w:r>
      <w:r>
        <w:t xml:space="preserve">    </w:t>
      </w:r>
      <w:proofErr w:type="gramStart"/>
      <w:r>
        <w:t xml:space="preserve">   (</w:t>
      </w:r>
      <w:proofErr w:type="gramEnd"/>
      <w:r>
        <w:t>d.ca.1472)</w:t>
      </w:r>
    </w:p>
    <w:p w14:paraId="6E9EE600" w14:textId="58E3316D" w:rsidR="00083BA7" w:rsidRDefault="00083BA7" w:rsidP="00E71FC3">
      <w:pPr>
        <w:pStyle w:val="NoSpacing"/>
      </w:pPr>
      <w:r>
        <w:t xml:space="preserve">of </w:t>
      </w:r>
      <w:proofErr w:type="spellStart"/>
      <w:r>
        <w:t>Sitlington</w:t>
      </w:r>
      <w:proofErr w:type="spellEnd"/>
      <w:r>
        <w:t>, West Riding of Yorkshire.</w:t>
      </w:r>
    </w:p>
    <w:p w14:paraId="1EEBFE3D" w14:textId="5E852341" w:rsidR="00083BA7" w:rsidRDefault="00083BA7" w:rsidP="00E71FC3">
      <w:pPr>
        <w:pStyle w:val="NoSpacing"/>
      </w:pPr>
    </w:p>
    <w:p w14:paraId="34A65E30" w14:textId="6D782EA7" w:rsidR="00083BA7" w:rsidRDefault="00083BA7" w:rsidP="00E71FC3">
      <w:pPr>
        <w:pStyle w:val="NoSpacing"/>
      </w:pPr>
    </w:p>
    <w:p w14:paraId="36A2A6FE" w14:textId="1833BFFA" w:rsidR="00083BA7" w:rsidRDefault="00083BA7" w:rsidP="00E71FC3">
      <w:pPr>
        <w:pStyle w:val="NoSpacing"/>
      </w:pPr>
      <w:r>
        <w:t>14 Aug.1472</w:t>
      </w:r>
      <w:r>
        <w:tab/>
        <w:t>Probate of his Will.  (W.Y.R. p.90)</w:t>
      </w:r>
    </w:p>
    <w:p w14:paraId="1458A8A6" w14:textId="284A9F14" w:rsidR="00083BA7" w:rsidRDefault="00083BA7" w:rsidP="00E71FC3">
      <w:pPr>
        <w:pStyle w:val="NoSpacing"/>
      </w:pPr>
    </w:p>
    <w:p w14:paraId="51C593A3" w14:textId="23BDB819" w:rsidR="00083BA7" w:rsidRDefault="00083BA7" w:rsidP="00E71FC3">
      <w:pPr>
        <w:pStyle w:val="NoSpacing"/>
      </w:pPr>
    </w:p>
    <w:p w14:paraId="404C4F6E" w14:textId="3CAFE574" w:rsidR="00083BA7" w:rsidRPr="00083BA7" w:rsidRDefault="00083BA7" w:rsidP="00E71FC3">
      <w:pPr>
        <w:pStyle w:val="NoSpacing"/>
      </w:pPr>
      <w:r>
        <w:t>13 December 2018</w:t>
      </w:r>
      <w:bookmarkStart w:id="0" w:name="_GoBack"/>
      <w:bookmarkEnd w:id="0"/>
    </w:p>
    <w:sectPr w:rsidR="00083BA7" w:rsidRPr="00083B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81CB0" w14:textId="77777777" w:rsidR="00083BA7" w:rsidRDefault="00083BA7" w:rsidP="00E71FC3">
      <w:pPr>
        <w:spacing w:after="0" w:line="240" w:lineRule="auto"/>
      </w:pPr>
      <w:r>
        <w:separator/>
      </w:r>
    </w:p>
  </w:endnote>
  <w:endnote w:type="continuationSeparator" w:id="0">
    <w:p w14:paraId="6C12486F" w14:textId="77777777" w:rsidR="00083BA7" w:rsidRDefault="00083B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7FFD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2177D" w14:textId="77777777" w:rsidR="00083BA7" w:rsidRDefault="00083BA7" w:rsidP="00E71FC3">
      <w:pPr>
        <w:spacing w:after="0" w:line="240" w:lineRule="auto"/>
      </w:pPr>
      <w:r>
        <w:separator/>
      </w:r>
    </w:p>
  </w:footnote>
  <w:footnote w:type="continuationSeparator" w:id="0">
    <w:p w14:paraId="23CFE49F" w14:textId="77777777" w:rsidR="00083BA7" w:rsidRDefault="00083B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BA7"/>
    <w:rsid w:val="00083BA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4C37C"/>
  <w15:chartTrackingRefBased/>
  <w15:docId w15:val="{92C776F4-2500-4C45-A631-95AA1A9D1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2018-12-13T20:44:00Z</dcterms:created>
  <dcterms:modified xsi:type="dcterms:W3CDTF">2018-12-13T20:48:00Z</dcterms:modified>
</cp:coreProperties>
</file>