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Leonard HUCHUNSON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Cumberland,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21-69)</w:t>
      </w: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66E1B" w:rsidRDefault="00F66E1B" w:rsidP="00F66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F66E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E1B" w:rsidRDefault="00F66E1B" w:rsidP="00564E3C">
      <w:pPr>
        <w:spacing w:after="0" w:line="240" w:lineRule="auto"/>
      </w:pPr>
      <w:r>
        <w:separator/>
      </w:r>
    </w:p>
  </w:endnote>
  <w:endnote w:type="continuationSeparator" w:id="0">
    <w:p w:rsidR="00F66E1B" w:rsidRDefault="00F66E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66E1B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E1B" w:rsidRDefault="00F66E1B" w:rsidP="00564E3C">
      <w:pPr>
        <w:spacing w:after="0" w:line="240" w:lineRule="auto"/>
      </w:pPr>
      <w:r>
        <w:separator/>
      </w:r>
    </w:p>
  </w:footnote>
  <w:footnote w:type="continuationSeparator" w:id="0">
    <w:p w:rsidR="00F66E1B" w:rsidRDefault="00F66E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1B"/>
    <w:rsid w:val="00372DC6"/>
    <w:rsid w:val="00564E3C"/>
    <w:rsid w:val="0064591D"/>
    <w:rsid w:val="00DD5B8A"/>
    <w:rsid w:val="00EB41B8"/>
    <w:rsid w:val="00F14DE1"/>
    <w:rsid w:val="00F6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C235"/>
  <w15:chartTrackingRefBased/>
  <w15:docId w15:val="{F0BFF785-165A-4BF3-9BEB-DAC88C82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66E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2015-10-23T20:24:00Z</dcterms:created>
  <dcterms:modified xsi:type="dcterms:W3CDTF">2015-10-23T20:25:00Z</dcterms:modified>
</cp:coreProperties>
</file>