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8AAAC" w14:textId="77777777" w:rsidR="00AB5DB9" w:rsidRDefault="00AB5DB9" w:rsidP="00AB5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HUCHUNSON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644855BC" w14:textId="77777777" w:rsidR="00AB5DB9" w:rsidRDefault="00AB5DB9" w:rsidP="00AB5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parish of Hale in Copeland, Cumberland. Husbandman.</w:t>
      </w:r>
    </w:p>
    <w:p w14:paraId="460DF18D" w14:textId="77777777" w:rsidR="00AB5DB9" w:rsidRDefault="00AB5DB9" w:rsidP="00AB5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F8896A" w14:textId="77777777" w:rsidR="00AB5DB9" w:rsidRDefault="00AB5DB9" w:rsidP="00AB5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BC5D29" w14:textId="77777777" w:rsidR="00AB5DB9" w:rsidRDefault="00AB5DB9" w:rsidP="00AB5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Aug.1479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</w:t>
      </w:r>
    </w:p>
    <w:p w14:paraId="014EA379" w14:textId="77777777" w:rsidR="00AB5DB9" w:rsidRDefault="00AB5DB9" w:rsidP="00AB5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p.162)</w:t>
      </w:r>
    </w:p>
    <w:p w14:paraId="40E20790" w14:textId="77777777" w:rsidR="00AB5DB9" w:rsidRDefault="00AB5DB9" w:rsidP="00AB5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48F867" w14:textId="77777777" w:rsidR="00AB5DB9" w:rsidRDefault="00AB5DB9" w:rsidP="00AB5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6E6B99" w14:textId="77777777" w:rsidR="00AB5DB9" w:rsidRDefault="00AB5DB9" w:rsidP="00AB5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2021</w:t>
      </w:r>
    </w:p>
    <w:p w14:paraId="6F79AA6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2CA8F" w14:textId="77777777" w:rsidR="00AB5DB9" w:rsidRDefault="00AB5DB9" w:rsidP="009139A6">
      <w:r>
        <w:separator/>
      </w:r>
    </w:p>
  </w:endnote>
  <w:endnote w:type="continuationSeparator" w:id="0">
    <w:p w14:paraId="3DDD92EE" w14:textId="77777777" w:rsidR="00AB5DB9" w:rsidRDefault="00AB5D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F9E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951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C94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A70D5" w14:textId="77777777" w:rsidR="00AB5DB9" w:rsidRDefault="00AB5DB9" w:rsidP="009139A6">
      <w:r>
        <w:separator/>
      </w:r>
    </w:p>
  </w:footnote>
  <w:footnote w:type="continuationSeparator" w:id="0">
    <w:p w14:paraId="7EB15CC6" w14:textId="77777777" w:rsidR="00AB5DB9" w:rsidRDefault="00AB5D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4FD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F59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01E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DB9"/>
    <w:rsid w:val="000666E0"/>
    <w:rsid w:val="002510B7"/>
    <w:rsid w:val="005C130B"/>
    <w:rsid w:val="00826F5C"/>
    <w:rsid w:val="009139A6"/>
    <w:rsid w:val="009448BB"/>
    <w:rsid w:val="00A3176C"/>
    <w:rsid w:val="00AB5DB9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CDB99"/>
  <w15:chartTrackingRefBased/>
  <w15:docId w15:val="{146827C7-EE81-4E31-BE39-3AB8E020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2021-06-01T20:43:00Z</dcterms:created>
  <dcterms:modified xsi:type="dcterms:W3CDTF">2021-06-01T20:43:00Z</dcterms:modified>
</cp:coreProperties>
</file>