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HUCHUM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Friars Minor of Truro.</w:t>
      </w:r>
    </w:p>
    <w:p w:rsid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48A8" w:rsidRDefault="00C648A8" w:rsidP="002B553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</w:t>
      </w:r>
      <w:r w:rsidR="002B5538">
        <w:rPr>
          <w:rFonts w:ascii="Times New Roman" w:hAnsi="Times New Roman" w:cs="Times New Roman"/>
          <w:sz w:val="24"/>
          <w:szCs w:val="24"/>
        </w:rPr>
        <w:t xml:space="preserve">and subdeacon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Bishop.</w:t>
      </w:r>
    </w:p>
    <w:p w:rsid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pp.97-8)</w:t>
      </w:r>
    </w:p>
    <w:p w:rsid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648A8" w:rsidRDefault="00C648A8" w:rsidP="00C648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2016</w:t>
      </w:r>
    </w:p>
    <w:sectPr w:rsidR="006B2F86" w:rsidRPr="00C648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8A8" w:rsidRDefault="00C648A8" w:rsidP="00E71FC3">
      <w:pPr>
        <w:spacing w:after="0" w:line="240" w:lineRule="auto"/>
      </w:pPr>
      <w:r>
        <w:separator/>
      </w:r>
    </w:p>
  </w:endnote>
  <w:endnote w:type="continuationSeparator" w:id="0">
    <w:p w:rsidR="00C648A8" w:rsidRDefault="00C648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8A8" w:rsidRDefault="00C648A8" w:rsidP="00E71FC3">
      <w:pPr>
        <w:spacing w:after="0" w:line="240" w:lineRule="auto"/>
      </w:pPr>
      <w:r>
        <w:separator/>
      </w:r>
    </w:p>
  </w:footnote>
  <w:footnote w:type="continuationSeparator" w:id="0">
    <w:p w:rsidR="00C648A8" w:rsidRDefault="00C648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A8"/>
    <w:rsid w:val="002B5538"/>
    <w:rsid w:val="00AB52E8"/>
    <w:rsid w:val="00B16D3F"/>
    <w:rsid w:val="00C648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771F7"/>
  <w15:chartTrackingRefBased/>
  <w15:docId w15:val="{7B523960-D67F-42F5-827C-0302DBA5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2016-03-16T19:56:00Z</dcterms:created>
  <dcterms:modified xsi:type="dcterms:W3CDTF">2016-03-16T20:01:00Z</dcterms:modified>
</cp:coreProperties>
</file>