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William HUCHONSON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(fl.1425)</w:t>
      </w: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</w:t>
      </w: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Son: John,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clerk(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(R.F.Y. p.171)</w:t>
      </w: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25698" w:rsidRPr="00C020AD" w:rsidRDefault="00E25698" w:rsidP="00E25698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John became a Freeman. 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25698" w:rsidRPr="00C020AD" w:rsidRDefault="00E25698" w:rsidP="00E25698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26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698" w:rsidRDefault="00E25698" w:rsidP="00920DE3">
      <w:pPr>
        <w:spacing w:after="0" w:line="240" w:lineRule="auto"/>
      </w:pPr>
      <w:r>
        <w:separator/>
      </w:r>
    </w:p>
  </w:endnote>
  <w:endnote w:type="continuationSeparator" w:id="0">
    <w:p w:rsidR="00E25698" w:rsidRDefault="00E256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698" w:rsidRDefault="00E25698" w:rsidP="00920DE3">
      <w:pPr>
        <w:spacing w:after="0" w:line="240" w:lineRule="auto"/>
      </w:pPr>
      <w:r>
        <w:separator/>
      </w:r>
    </w:p>
  </w:footnote>
  <w:footnote w:type="continuationSeparator" w:id="0">
    <w:p w:rsidR="00E25698" w:rsidRDefault="00E256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98"/>
    <w:rsid w:val="00120749"/>
    <w:rsid w:val="00624CAE"/>
    <w:rsid w:val="00920DE3"/>
    <w:rsid w:val="00C009D8"/>
    <w:rsid w:val="00CF53C8"/>
    <w:rsid w:val="00E2569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256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256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2014-02-25T20:53:00Z</dcterms:created>
  <dcterms:modified xsi:type="dcterms:W3CDTF">2014-02-25T20:58:00Z</dcterms:modified>
</cp:coreProperties>
</file>