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329C0B" w14:textId="77777777" w:rsidR="00BC3A6D" w:rsidRDefault="00BC3A6D" w:rsidP="00BC3A6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HUCHONSON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29992E9C" w14:textId="77777777" w:rsidR="00BC3A6D" w:rsidRDefault="00BC3A6D" w:rsidP="00BC3A6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749DDDA0" w14:textId="77777777" w:rsidR="00BC3A6D" w:rsidRDefault="00BC3A6D" w:rsidP="00BC3A6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4C43DA" w14:textId="77777777" w:rsidR="00BC3A6D" w:rsidRDefault="00BC3A6D" w:rsidP="00BC3A6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D3DE6E" w14:textId="77777777" w:rsidR="00BC3A6D" w:rsidRDefault="00BC3A6D" w:rsidP="00BC3A6D">
      <w:pPr>
        <w:pStyle w:val="NoSpacing"/>
        <w:ind w:left="1440" w:hanging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1417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He served in France under the command of Humphrey, Duke of Gloucester(q.v.).</w:t>
      </w:r>
    </w:p>
    <w:p w14:paraId="220912CE" w14:textId="77777777" w:rsidR="00BC3A6D" w:rsidRDefault="00BC3A6D" w:rsidP="00BC3A6D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E101/51/2, m.2,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51233197" w14:textId="77777777" w:rsidR="00BC3A6D" w:rsidRDefault="00BC3A6D" w:rsidP="00BC3A6D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4E325601" w14:textId="77777777" w:rsidR="00BC3A6D" w:rsidRDefault="00BC3A6D" w:rsidP="00BC3A6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1A50A2" w14:textId="77777777" w:rsidR="00BC3A6D" w:rsidRDefault="00BC3A6D" w:rsidP="00BC3A6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9442C0" w14:textId="77777777" w:rsidR="00BC3A6D" w:rsidRDefault="00BC3A6D" w:rsidP="00BC3A6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March 2022</w:t>
      </w:r>
    </w:p>
    <w:p w14:paraId="42D5681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9C5151" w14:textId="77777777" w:rsidR="00BC3A6D" w:rsidRDefault="00BC3A6D" w:rsidP="009139A6">
      <w:r>
        <w:separator/>
      </w:r>
    </w:p>
  </w:endnote>
  <w:endnote w:type="continuationSeparator" w:id="0">
    <w:p w14:paraId="485E1792" w14:textId="77777777" w:rsidR="00BC3A6D" w:rsidRDefault="00BC3A6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DEA03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EAFB2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F00B3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065548" w14:textId="77777777" w:rsidR="00BC3A6D" w:rsidRDefault="00BC3A6D" w:rsidP="009139A6">
      <w:r>
        <w:separator/>
      </w:r>
    </w:p>
  </w:footnote>
  <w:footnote w:type="continuationSeparator" w:id="0">
    <w:p w14:paraId="1BC460B9" w14:textId="77777777" w:rsidR="00BC3A6D" w:rsidRDefault="00BC3A6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4B730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425B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AE707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A6D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BC3A6D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20A579"/>
  <w15:chartTrackingRefBased/>
  <w15:docId w15:val="{0F5A6CF0-B542-49BD-AC11-CD5D08F85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2022-04-24T06:54:00Z</dcterms:created>
  <dcterms:modified xsi:type="dcterms:W3CDTF">2022-04-24T06:55:00Z</dcterms:modified>
</cp:coreProperties>
</file>