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EE1" w:rsidRPr="00E77870" w:rsidRDefault="00625EE1" w:rsidP="00625E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Robert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HUCHONSON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625EE1" w:rsidRDefault="00625EE1" w:rsidP="00625E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Goldsmith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5EE1" w:rsidRDefault="00625EE1" w:rsidP="00625E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5EE1" w:rsidRDefault="00625EE1" w:rsidP="00625E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5EE1" w:rsidRDefault="00625EE1" w:rsidP="00625E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25EE1" w:rsidRDefault="00625EE1" w:rsidP="00625E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5EE1" w:rsidRDefault="00625EE1" w:rsidP="00625E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5EE1" w:rsidRDefault="00625EE1" w:rsidP="00625E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EE1" w:rsidRDefault="00625EE1" w:rsidP="00564E3C">
      <w:pPr>
        <w:spacing w:after="0" w:line="240" w:lineRule="auto"/>
      </w:pPr>
      <w:r>
        <w:separator/>
      </w:r>
    </w:p>
  </w:endnote>
  <w:endnote w:type="continuationSeparator" w:id="0">
    <w:p w:rsidR="00625EE1" w:rsidRDefault="00625EE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5EE1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EE1" w:rsidRDefault="00625EE1" w:rsidP="00564E3C">
      <w:pPr>
        <w:spacing w:after="0" w:line="240" w:lineRule="auto"/>
      </w:pPr>
      <w:r>
        <w:separator/>
      </w:r>
    </w:p>
  </w:footnote>
  <w:footnote w:type="continuationSeparator" w:id="0">
    <w:p w:rsidR="00625EE1" w:rsidRDefault="00625EE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EE1"/>
    <w:rsid w:val="00372DC6"/>
    <w:rsid w:val="00564E3C"/>
    <w:rsid w:val="00625EE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BA0784-C089-4BE3-B887-0AA51756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2016-01-08T20:35:00Z</dcterms:created>
  <dcterms:modified xsi:type="dcterms:W3CDTF">2016-01-08T20:36:00Z</dcterms:modified>
</cp:coreProperties>
</file>