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8AB56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HUCHONSON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1B91F4F6" w14:textId="6CE642AC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St.Clement’s Nunnery, York.</w:t>
      </w:r>
    </w:p>
    <w:p w14:paraId="496F385D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22E10" w14:textId="29920FFC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907AD" w14:textId="77777777" w:rsidR="00FF422B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49183729" w14:textId="77777777" w:rsidR="00FF422B" w:rsidRPr="00911497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637C0718" w14:textId="41090C64" w:rsidR="00FF422B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7C3DF353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6FACBD59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50E8E575" w14:textId="45EC644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77CC83F8" w14:textId="77777777" w:rsidR="00FF422B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7BEFB5C1" w14:textId="77777777" w:rsidR="00FF422B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18CFD289" w14:textId="361CA646" w:rsidR="00FF422B" w:rsidRDefault="00FF422B" w:rsidP="00FF42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11B7A986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F425C" w14:textId="77777777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D1A49A" w14:textId="2A27DD04" w:rsidR="00A32F3C" w:rsidRDefault="00A32F3C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5656A058" w14:textId="28131BF1" w:rsidR="00FF422B" w:rsidRPr="00C17D89" w:rsidRDefault="00FF422B" w:rsidP="00A3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5B3BB4FF" w14:textId="7BA49856" w:rsidR="00BA00AB" w:rsidRPr="00A32F3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32F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7CF0A" w14:textId="77777777" w:rsidR="00A32F3C" w:rsidRDefault="00A32F3C" w:rsidP="009139A6">
      <w:r>
        <w:separator/>
      </w:r>
    </w:p>
  </w:endnote>
  <w:endnote w:type="continuationSeparator" w:id="0">
    <w:p w14:paraId="4780C263" w14:textId="77777777" w:rsidR="00A32F3C" w:rsidRDefault="00A32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4F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6E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EF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B90A7" w14:textId="77777777" w:rsidR="00A32F3C" w:rsidRDefault="00A32F3C" w:rsidP="009139A6">
      <w:r>
        <w:separator/>
      </w:r>
    </w:p>
  </w:footnote>
  <w:footnote w:type="continuationSeparator" w:id="0">
    <w:p w14:paraId="5152998D" w14:textId="77777777" w:rsidR="00A32F3C" w:rsidRDefault="00A32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12C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98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D5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3C"/>
    <w:rsid w:val="000666E0"/>
    <w:rsid w:val="002510B7"/>
    <w:rsid w:val="005C130B"/>
    <w:rsid w:val="00826F5C"/>
    <w:rsid w:val="009139A6"/>
    <w:rsid w:val="009448BB"/>
    <w:rsid w:val="00A3176C"/>
    <w:rsid w:val="00A32F3C"/>
    <w:rsid w:val="00BA00AB"/>
    <w:rsid w:val="00EB3209"/>
    <w:rsid w:val="00F5287F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2D60F"/>
  <w15:chartTrackingRefBased/>
  <w15:docId w15:val="{E42178BB-8237-4B07-9E0A-8511F5D9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2021-03-06T21:28:00Z</dcterms:created>
  <dcterms:modified xsi:type="dcterms:W3CDTF">2021-07-27T08:02:00Z</dcterms:modified>
</cp:coreProperties>
</file>