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9BDF9F2" w14:textId="77777777" w:rsidR="001A7BCF" w:rsidRDefault="001A7BCF" w:rsidP="001A7BCF">
      <w:pPr>
        <w:pStyle w:val="NoSpacing"/>
      </w:pPr>
      <w:r>
        <w:rPr>
          <w:u w:val="single"/>
        </w:rPr>
        <w:t>Robert HUCHONSON</w:t>
      </w:r>
      <w:r>
        <w:t xml:space="preserve">      </w:t>
      </w:r>
      <w:r>
        <w:t>(fl.1477)</w:t>
      </w:r>
    </w:p>
    <w:p w14:paraId="182A941B" w14:textId="028F954B" w:rsidR="001A7BCF" w:rsidRDefault="001A7BCF" w:rsidP="001A7BCF">
      <w:pPr>
        <w:pStyle w:val="NoSpacing"/>
      </w:pPr>
      <w:r>
        <w:t xml:space="preserve">of </w:t>
      </w:r>
      <w:proofErr w:type="spellStart"/>
      <w:r>
        <w:t>Nostell</w:t>
      </w:r>
      <w:proofErr w:type="spellEnd"/>
      <w:r>
        <w:t xml:space="preserve"> Priory</w:t>
      </w:r>
      <w:r>
        <w:t>, West Riding of Yorkshire.</w:t>
      </w:r>
      <w:bookmarkStart w:id="0" w:name="_GoBack"/>
      <w:bookmarkEnd w:id="0"/>
    </w:p>
    <w:p w14:paraId="34809C76" w14:textId="77777777" w:rsidR="001A7BCF" w:rsidRDefault="001A7BCF" w:rsidP="001A7BCF">
      <w:pPr>
        <w:pStyle w:val="NoSpacing"/>
      </w:pPr>
    </w:p>
    <w:p w14:paraId="44FF2DBD" w14:textId="77777777" w:rsidR="001A7BCF" w:rsidRDefault="001A7BCF" w:rsidP="001A7BCF">
      <w:pPr>
        <w:pStyle w:val="NoSpacing"/>
      </w:pPr>
    </w:p>
    <w:p w14:paraId="0C8A8175" w14:textId="77777777" w:rsidR="001A7BCF" w:rsidRDefault="001A7BCF" w:rsidP="001A7BCF">
      <w:pPr>
        <w:pStyle w:val="NoSpacing"/>
      </w:pPr>
      <w:r>
        <w:t>22 Mar.1477</w:t>
      </w:r>
      <w:r>
        <w:tab/>
        <w:t>He was ordained deacon in the conventual church of the Franciscans at</w:t>
      </w:r>
    </w:p>
    <w:p w14:paraId="38951828" w14:textId="77777777" w:rsidR="001A7BCF" w:rsidRDefault="001A7BCF" w:rsidP="001A7BCF">
      <w:pPr>
        <w:pStyle w:val="NoSpacing"/>
      </w:pPr>
      <w:r>
        <w:tab/>
      </w:r>
      <w:r>
        <w:tab/>
        <w:t>York, by William Egremont, Bishop of Dromore(q.v.).</w:t>
      </w:r>
    </w:p>
    <w:p w14:paraId="4ACC8847" w14:textId="77777777" w:rsidR="001A7BCF" w:rsidRDefault="001A7BCF" w:rsidP="001A7BCF">
      <w:pPr>
        <w:pStyle w:val="NoSpacing"/>
      </w:pPr>
      <w:r>
        <w:tab/>
      </w:r>
      <w:r>
        <w:tab/>
        <w:t>(“York Clergy Ordinations 1475-1500” ed. David M. Smith p.24)</w:t>
      </w:r>
    </w:p>
    <w:p w14:paraId="2394EC27" w14:textId="77777777" w:rsidR="001A7BCF" w:rsidRDefault="001A7BCF" w:rsidP="001A7BCF">
      <w:pPr>
        <w:pStyle w:val="NoSpacing"/>
      </w:pPr>
    </w:p>
    <w:p w14:paraId="23345E46" w14:textId="77777777" w:rsidR="001A7BCF" w:rsidRDefault="001A7BCF" w:rsidP="001A7BCF">
      <w:pPr>
        <w:pStyle w:val="NoSpacing"/>
      </w:pPr>
    </w:p>
    <w:p w14:paraId="2B116F8F" w14:textId="77777777" w:rsidR="001A7BCF" w:rsidRDefault="001A7BCF" w:rsidP="001A7BCF">
      <w:pPr>
        <w:pStyle w:val="NoSpacing"/>
      </w:pPr>
      <w:r>
        <w:t>4 September 2019</w:t>
      </w:r>
    </w:p>
    <w:p w14:paraId="1A15D444" w14:textId="02C48F66" w:rsidR="006B2F86" w:rsidRPr="001A7BCF" w:rsidRDefault="001A7BCF" w:rsidP="00E71FC3">
      <w:pPr>
        <w:pStyle w:val="NoSpacing"/>
      </w:pPr>
    </w:p>
    <w:sectPr w:rsidR="006B2F86" w:rsidRPr="001A7BCF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00FEC95" w14:textId="77777777" w:rsidR="001A7BCF" w:rsidRDefault="001A7BCF" w:rsidP="00E71FC3">
      <w:pPr>
        <w:spacing w:after="0" w:line="240" w:lineRule="auto"/>
      </w:pPr>
      <w:r>
        <w:separator/>
      </w:r>
    </w:p>
  </w:endnote>
  <w:endnote w:type="continuationSeparator" w:id="0">
    <w:p w14:paraId="768DE546" w14:textId="77777777" w:rsidR="001A7BCF" w:rsidRDefault="001A7BC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42AACB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27CEA47" w14:textId="77777777" w:rsidR="001A7BCF" w:rsidRDefault="001A7BCF" w:rsidP="00E71FC3">
      <w:pPr>
        <w:spacing w:after="0" w:line="240" w:lineRule="auto"/>
      </w:pPr>
      <w:r>
        <w:separator/>
      </w:r>
    </w:p>
  </w:footnote>
  <w:footnote w:type="continuationSeparator" w:id="0">
    <w:p w14:paraId="015663EF" w14:textId="77777777" w:rsidR="001A7BCF" w:rsidRDefault="001A7BC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7BCF"/>
    <w:rsid w:val="001A7BCF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F176E5"/>
  <w15:chartTrackingRefBased/>
  <w15:docId w15:val="{9E7C2125-550F-444C-8A71-298BC2018A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44</Words>
  <Characters>255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2019-09-04T16:27:00Z</dcterms:created>
  <dcterms:modified xsi:type="dcterms:W3CDTF">2019-09-04T16:30:00Z</dcterms:modified>
</cp:coreProperties>
</file>