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1C700" w14:textId="77777777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HUCHONSON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694C4C40" w14:textId="6A113D3D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St.Clement’s Nunnery, York.</w:t>
      </w:r>
      <w:r w:rsidR="007610FB">
        <w:rPr>
          <w:rFonts w:ascii="Times New Roman" w:hAnsi="Times New Roman" w:cs="Times New Roman"/>
          <w:sz w:val="24"/>
          <w:szCs w:val="24"/>
        </w:rPr>
        <w:t xml:space="preserve"> From Blennerhasset.</w:t>
      </w:r>
    </w:p>
    <w:p w14:paraId="2F1619D4" w14:textId="77777777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9A70A" w14:textId="14B021FC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F14DE" w14:textId="77777777" w:rsidR="007610FB" w:rsidRDefault="007610FB" w:rsidP="00761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54E069AE" w14:textId="77777777" w:rsidR="007610FB" w:rsidRDefault="007610FB" w:rsidP="007610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44147812" w14:textId="7595C52B" w:rsidR="007610FB" w:rsidRDefault="007610FB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07BA2059" w14:textId="77777777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Austin Friars at</w:t>
      </w:r>
    </w:p>
    <w:p w14:paraId="0A77B799" w14:textId="094E3784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Dromore(q.v.), by letters dimissory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8B47828" w14:textId="0895D2B4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he was from Carlisle diocese.</w:t>
      </w:r>
    </w:p>
    <w:p w14:paraId="2DCB2414" w14:textId="77777777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p.101)</w:t>
      </w:r>
    </w:p>
    <w:p w14:paraId="6533CF48" w14:textId="77777777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A3E9F5" w14:textId="77777777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530597" w14:textId="32674F29" w:rsidR="0071470E" w:rsidRDefault="0071470E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4054B75A" w14:textId="4C95CA37" w:rsidR="007610FB" w:rsidRDefault="007610FB" w:rsidP="007147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230D19D7" w14:textId="720A446C" w:rsidR="00BA00AB" w:rsidRPr="0071470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147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B5A2E" w14:textId="77777777" w:rsidR="0071470E" w:rsidRDefault="0071470E" w:rsidP="009139A6">
      <w:r>
        <w:separator/>
      </w:r>
    </w:p>
  </w:endnote>
  <w:endnote w:type="continuationSeparator" w:id="0">
    <w:p w14:paraId="144067D0" w14:textId="77777777" w:rsidR="0071470E" w:rsidRDefault="007147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C40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A7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714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21D9" w14:textId="77777777" w:rsidR="0071470E" w:rsidRDefault="0071470E" w:rsidP="009139A6">
      <w:r>
        <w:separator/>
      </w:r>
    </w:p>
  </w:footnote>
  <w:footnote w:type="continuationSeparator" w:id="0">
    <w:p w14:paraId="4B1AAA51" w14:textId="77777777" w:rsidR="0071470E" w:rsidRDefault="007147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BAE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6C5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E2C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0E"/>
    <w:rsid w:val="000666E0"/>
    <w:rsid w:val="002510B7"/>
    <w:rsid w:val="005C130B"/>
    <w:rsid w:val="0071470E"/>
    <w:rsid w:val="007610F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5CB5C"/>
  <w15:chartTrackingRefBased/>
  <w15:docId w15:val="{697235D4-EFC4-489E-ADE4-BCEF6387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2021-05-06T11:03:00Z</dcterms:created>
  <dcterms:modified xsi:type="dcterms:W3CDTF">2021-07-27T07:53:00Z</dcterms:modified>
</cp:coreProperties>
</file>