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BAD7FA" w14:textId="1D1275BD" w:rsidR="006B2F86" w:rsidRDefault="003A03E2" w:rsidP="00E71FC3">
      <w:pPr>
        <w:pStyle w:val="NoSpacing"/>
      </w:pPr>
      <w:r>
        <w:rPr>
          <w:u w:val="single"/>
        </w:rPr>
        <w:t>John HUCHONSON</w:t>
      </w:r>
      <w:r>
        <w:t xml:space="preserve">  </w:t>
      </w:r>
      <w:proofErr w:type="gramStart"/>
      <w:r>
        <w:t xml:space="preserve">   (</w:t>
      </w:r>
      <w:proofErr w:type="gramEnd"/>
      <w:r>
        <w:t>d.1502-3)</w:t>
      </w:r>
    </w:p>
    <w:p w14:paraId="683BA781" w14:textId="546BE303" w:rsidR="003A03E2" w:rsidRDefault="003A03E2" w:rsidP="00E71FC3">
      <w:pPr>
        <w:pStyle w:val="NoSpacing"/>
      </w:pPr>
      <w:r>
        <w:t xml:space="preserve">Vicar of </w:t>
      </w:r>
      <w:proofErr w:type="spellStart"/>
      <w:r>
        <w:t>Ledsham</w:t>
      </w:r>
      <w:proofErr w:type="spellEnd"/>
      <w:r>
        <w:t>, West Riding of Yorkshire.</w:t>
      </w:r>
    </w:p>
    <w:p w14:paraId="49F0D6BC" w14:textId="376AD2AC" w:rsidR="003A03E2" w:rsidRDefault="003A03E2" w:rsidP="00E71FC3">
      <w:pPr>
        <w:pStyle w:val="NoSpacing"/>
      </w:pPr>
    </w:p>
    <w:p w14:paraId="1820EB4D" w14:textId="41EFA225" w:rsidR="003A03E2" w:rsidRDefault="003A03E2" w:rsidP="00E71FC3">
      <w:pPr>
        <w:pStyle w:val="NoSpacing"/>
      </w:pPr>
    </w:p>
    <w:p w14:paraId="212C2F9F" w14:textId="547AD4D3" w:rsidR="003A03E2" w:rsidRDefault="003A03E2" w:rsidP="00E71FC3">
      <w:pPr>
        <w:pStyle w:val="NoSpacing"/>
      </w:pPr>
      <w:r>
        <w:t xml:space="preserve"> 7 Dec.</w:t>
      </w:r>
      <w:r>
        <w:tab/>
        <w:t>1502</w:t>
      </w:r>
      <w:r>
        <w:tab/>
        <w:t>He made his Will.   (W.Y.R. p.90)</w:t>
      </w:r>
    </w:p>
    <w:p w14:paraId="0359577B" w14:textId="391A0CFA" w:rsidR="003A03E2" w:rsidRDefault="003A03E2" w:rsidP="00E71FC3">
      <w:pPr>
        <w:pStyle w:val="NoSpacing"/>
      </w:pPr>
      <w:r>
        <w:t>10 Mar.1503</w:t>
      </w:r>
      <w:r>
        <w:tab/>
        <w:t>Probate of his Will.   (ibid.)</w:t>
      </w:r>
    </w:p>
    <w:p w14:paraId="3770B461" w14:textId="79C4B3BE" w:rsidR="003A03E2" w:rsidRDefault="003A03E2" w:rsidP="00E71FC3">
      <w:pPr>
        <w:pStyle w:val="NoSpacing"/>
      </w:pPr>
    </w:p>
    <w:p w14:paraId="0A307D4F" w14:textId="0143E7CA" w:rsidR="003A03E2" w:rsidRDefault="003A03E2" w:rsidP="00E71FC3">
      <w:pPr>
        <w:pStyle w:val="NoSpacing"/>
      </w:pPr>
    </w:p>
    <w:p w14:paraId="251FEAAE" w14:textId="78AADA96" w:rsidR="003A03E2" w:rsidRPr="003A03E2" w:rsidRDefault="003A03E2" w:rsidP="00E71FC3">
      <w:pPr>
        <w:pStyle w:val="NoSpacing"/>
      </w:pPr>
      <w:r>
        <w:t>13 December 2018</w:t>
      </w:r>
      <w:bookmarkStart w:id="0" w:name="_GoBack"/>
      <w:bookmarkEnd w:id="0"/>
    </w:p>
    <w:sectPr w:rsidR="003A03E2" w:rsidRPr="003A03E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56430D" w14:textId="77777777" w:rsidR="003A03E2" w:rsidRDefault="003A03E2" w:rsidP="00E71FC3">
      <w:pPr>
        <w:spacing w:after="0" w:line="240" w:lineRule="auto"/>
      </w:pPr>
      <w:r>
        <w:separator/>
      </w:r>
    </w:p>
  </w:endnote>
  <w:endnote w:type="continuationSeparator" w:id="0">
    <w:p w14:paraId="77F4ADF0" w14:textId="77777777" w:rsidR="003A03E2" w:rsidRDefault="003A03E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BD4E8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FC3F02" w14:textId="77777777" w:rsidR="003A03E2" w:rsidRDefault="003A03E2" w:rsidP="00E71FC3">
      <w:pPr>
        <w:spacing w:after="0" w:line="240" w:lineRule="auto"/>
      </w:pPr>
      <w:r>
        <w:separator/>
      </w:r>
    </w:p>
  </w:footnote>
  <w:footnote w:type="continuationSeparator" w:id="0">
    <w:p w14:paraId="24A952BC" w14:textId="77777777" w:rsidR="003A03E2" w:rsidRDefault="003A03E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3E2"/>
    <w:rsid w:val="001A7C09"/>
    <w:rsid w:val="003A03E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403F2"/>
  <w15:chartTrackingRefBased/>
  <w15:docId w15:val="{EDDAFA8E-5EF5-4DA2-9C5D-1471833C5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2018-12-13T20:39:00Z</dcterms:created>
  <dcterms:modified xsi:type="dcterms:W3CDTF">2018-12-13T20:42:00Z</dcterms:modified>
</cp:coreProperties>
</file>