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E9E295" w14:textId="77777777" w:rsidR="00594B3C" w:rsidRDefault="00594B3C" w:rsidP="00594B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John HUCHONSON (alias 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CLYFF)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(fl.1479)</w:t>
      </w:r>
    </w:p>
    <w:p w14:paraId="56A65AC6" w14:textId="77777777" w:rsidR="00594B3C" w:rsidRDefault="00594B3C" w:rsidP="00594B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6F54674" w14:textId="77777777" w:rsidR="00594B3C" w:rsidRDefault="00594B3C" w:rsidP="00594B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A9CB8E4" w14:textId="77777777" w:rsidR="00594B3C" w:rsidRDefault="00594B3C" w:rsidP="00594B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Dec.1479</w:t>
      </w:r>
      <w:r>
        <w:rPr>
          <w:rFonts w:ascii="Times New Roman" w:hAnsi="Times New Roman" w:cs="Times New Roman"/>
          <w:sz w:val="24"/>
          <w:szCs w:val="24"/>
        </w:rPr>
        <w:tab/>
        <w:t>He was granted a general pardon of all offences committed by him before</w:t>
      </w:r>
    </w:p>
    <w:p w14:paraId="796DDA1E" w14:textId="77777777" w:rsidR="00594B3C" w:rsidRDefault="00594B3C" w:rsidP="00594B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11 December.   (C.P.R. 1476-85 p.168)</w:t>
      </w:r>
    </w:p>
    <w:p w14:paraId="0655A232" w14:textId="77777777" w:rsidR="00594B3C" w:rsidRDefault="00594B3C" w:rsidP="00594B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E3BFDDB" w14:textId="77777777" w:rsidR="00594B3C" w:rsidRDefault="00594B3C" w:rsidP="00594B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E867C0B" w14:textId="77777777" w:rsidR="00594B3C" w:rsidRDefault="00594B3C" w:rsidP="00594B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June 2021</w:t>
      </w:r>
    </w:p>
    <w:p w14:paraId="19D5E5C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7F0C4D" w14:textId="77777777" w:rsidR="00594B3C" w:rsidRDefault="00594B3C" w:rsidP="009139A6">
      <w:r>
        <w:separator/>
      </w:r>
    </w:p>
  </w:endnote>
  <w:endnote w:type="continuationSeparator" w:id="0">
    <w:p w14:paraId="744D3E17" w14:textId="77777777" w:rsidR="00594B3C" w:rsidRDefault="00594B3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8F448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7CFAC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66786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DCEB85" w14:textId="77777777" w:rsidR="00594B3C" w:rsidRDefault="00594B3C" w:rsidP="009139A6">
      <w:r>
        <w:separator/>
      </w:r>
    </w:p>
  </w:footnote>
  <w:footnote w:type="continuationSeparator" w:id="0">
    <w:p w14:paraId="52ADB193" w14:textId="77777777" w:rsidR="00594B3C" w:rsidRDefault="00594B3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51304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80B1C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A00E4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B3C"/>
    <w:rsid w:val="000666E0"/>
    <w:rsid w:val="002510B7"/>
    <w:rsid w:val="00594B3C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FF473D"/>
  <w15:chartTrackingRefBased/>
  <w15:docId w15:val="{B87D8C58-F548-4B78-B2E3-3ABC59675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27</Words>
  <Characters>159</Characters>
  <Application>Microsoft Office Word</Application>
  <DocSecurity>0</DocSecurity>
  <Lines>1</Lines>
  <Paragraphs>1</Paragraphs>
  <ScaleCrop>false</ScaleCrop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2021-06-27T20:31:00Z</dcterms:created>
  <dcterms:modified xsi:type="dcterms:W3CDTF">2021-06-27T20:31:00Z</dcterms:modified>
</cp:coreProperties>
</file>