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761D" w:rsidRDefault="0000761D" w:rsidP="0000761D">
      <w:pPr>
        <w:pStyle w:val="NoSpacing"/>
      </w:pPr>
      <w:r>
        <w:rPr>
          <w:u w:val="single"/>
        </w:rPr>
        <w:t>Thomas HUCHONS</w:t>
      </w:r>
      <w:r>
        <w:t xml:space="preserve">    </w:t>
      </w:r>
      <w:proofErr w:type="gramStart"/>
      <w:r>
        <w:t xml:space="preserve">   (</w:t>
      </w:r>
      <w:proofErr w:type="gramEnd"/>
      <w:r>
        <w:t>fl.1423)</w:t>
      </w:r>
    </w:p>
    <w:p w:rsidR="0000761D" w:rsidRDefault="0000761D" w:rsidP="0000761D">
      <w:pPr>
        <w:pStyle w:val="NoSpacing"/>
      </w:pPr>
    </w:p>
    <w:p w:rsidR="0000761D" w:rsidRDefault="0000761D" w:rsidP="0000761D">
      <w:pPr>
        <w:pStyle w:val="NoSpacing"/>
      </w:pPr>
    </w:p>
    <w:p w:rsidR="00242313" w:rsidRDefault="00242313" w:rsidP="00242313">
      <w:pPr>
        <w:pStyle w:val="NoSpacing"/>
      </w:pPr>
      <w:r>
        <w:t>25 Jul.1422</w:t>
      </w:r>
      <w:r>
        <w:tab/>
        <w:t xml:space="preserve">He was a juror on the inquisition ex officio held in Stafford into lands of the </w:t>
      </w:r>
    </w:p>
    <w:p w:rsidR="00242313" w:rsidRDefault="00242313" w:rsidP="00242313">
      <w:pPr>
        <w:pStyle w:val="NoSpacing"/>
      </w:pPr>
      <w:r>
        <w:tab/>
      </w:r>
      <w:r>
        <w:tab/>
        <w:t>late Maud Bromley(q.v.).</w:t>
      </w:r>
    </w:p>
    <w:p w:rsidR="00242313" w:rsidRDefault="00242313" w:rsidP="0024231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22-201)</w:t>
      </w:r>
    </w:p>
    <w:p w:rsidR="0000761D" w:rsidRDefault="0000761D" w:rsidP="0000761D">
      <w:pPr>
        <w:pStyle w:val="NoSpacing"/>
      </w:pPr>
      <w:r>
        <w:t>23 Sep.1423</w:t>
      </w:r>
      <w:r>
        <w:tab/>
        <w:t xml:space="preserve">He was a juror on the inquisition que </w:t>
      </w:r>
      <w:proofErr w:type="spellStart"/>
      <w:r>
        <w:t>plura</w:t>
      </w:r>
      <w:proofErr w:type="spellEnd"/>
      <w:r>
        <w:t xml:space="preserve"> held in Stafford into lands of</w:t>
      </w:r>
    </w:p>
    <w:p w:rsidR="0000761D" w:rsidRDefault="0000761D" w:rsidP="0000761D">
      <w:pPr>
        <w:pStyle w:val="NoSpacing"/>
      </w:pPr>
      <w:r>
        <w:tab/>
      </w:r>
      <w:r>
        <w:tab/>
        <w:t>the late Sir Hugh Stafford(q.v.).</w:t>
      </w:r>
    </w:p>
    <w:p w:rsidR="0000761D" w:rsidRDefault="0000761D" w:rsidP="0000761D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22-109)</w:t>
      </w:r>
    </w:p>
    <w:p w:rsidR="0000761D" w:rsidRDefault="0000761D" w:rsidP="0000761D">
      <w:pPr>
        <w:pStyle w:val="NoSpacing"/>
      </w:pPr>
    </w:p>
    <w:p w:rsidR="0000761D" w:rsidRDefault="0000761D" w:rsidP="0000761D">
      <w:pPr>
        <w:pStyle w:val="NoSpacing"/>
      </w:pPr>
    </w:p>
    <w:p w:rsidR="0000761D" w:rsidRDefault="0000761D" w:rsidP="0000761D">
      <w:pPr>
        <w:pStyle w:val="NoSpacing"/>
      </w:pPr>
      <w:r>
        <w:t>22 February 2017</w:t>
      </w:r>
    </w:p>
    <w:p w:rsidR="00242313" w:rsidRDefault="00242313" w:rsidP="0000761D">
      <w:pPr>
        <w:pStyle w:val="NoSpacing"/>
      </w:pPr>
      <w:r>
        <w:t>21 September 2017</w:t>
      </w:r>
      <w:bookmarkStart w:id="0" w:name="_GoBack"/>
      <w:bookmarkEnd w:id="0"/>
    </w:p>
    <w:p w:rsidR="006B2F86" w:rsidRPr="0000761D" w:rsidRDefault="00242313" w:rsidP="00E71FC3">
      <w:pPr>
        <w:pStyle w:val="NoSpacing"/>
      </w:pPr>
    </w:p>
    <w:sectPr w:rsidR="006B2F86" w:rsidRPr="0000761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761D" w:rsidRDefault="0000761D" w:rsidP="00E71FC3">
      <w:pPr>
        <w:spacing w:after="0" w:line="240" w:lineRule="auto"/>
      </w:pPr>
      <w:r>
        <w:separator/>
      </w:r>
    </w:p>
  </w:endnote>
  <w:endnote w:type="continuationSeparator" w:id="0">
    <w:p w:rsidR="0000761D" w:rsidRDefault="0000761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761D" w:rsidRDefault="0000761D" w:rsidP="00E71FC3">
      <w:pPr>
        <w:spacing w:after="0" w:line="240" w:lineRule="auto"/>
      </w:pPr>
      <w:r>
        <w:separator/>
      </w:r>
    </w:p>
  </w:footnote>
  <w:footnote w:type="continuationSeparator" w:id="0">
    <w:p w:rsidR="0000761D" w:rsidRDefault="0000761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61D"/>
    <w:rsid w:val="0000761D"/>
    <w:rsid w:val="001A7C09"/>
    <w:rsid w:val="0024231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7CFA6"/>
  <w15:chartTrackingRefBased/>
  <w15:docId w15:val="{1A653581-0B4D-4FC0-944C-78E3B8C79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022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2017-02-22T19:52:00Z</dcterms:created>
  <dcterms:modified xsi:type="dcterms:W3CDTF">2017-09-21T07:23:00Z</dcterms:modified>
</cp:coreProperties>
</file>