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B1604" w14:textId="77777777" w:rsidR="00962A08" w:rsidRDefault="00962A08" w:rsidP="00962A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Robert HUCHONS (HOCHON, </w:t>
      </w:r>
      <w:proofErr w:type="gramStart"/>
      <w:r>
        <w:rPr>
          <w:rFonts w:cs="Times New Roman"/>
          <w:szCs w:val="24"/>
          <w:u w:val="single"/>
        </w:rPr>
        <w:t>HUCHUN)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(fl.1484)</w:t>
      </w:r>
    </w:p>
    <w:p w14:paraId="6FC87496" w14:textId="77777777" w:rsidR="00962A08" w:rsidRDefault="00962A08" w:rsidP="00962A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Marlborough. Hosier alias draper.</w:t>
      </w:r>
    </w:p>
    <w:p w14:paraId="782D9639" w14:textId="77777777" w:rsidR="00962A08" w:rsidRDefault="00962A08" w:rsidP="00962A08">
      <w:pPr>
        <w:pStyle w:val="NoSpacing"/>
        <w:rPr>
          <w:rFonts w:cs="Times New Roman"/>
          <w:szCs w:val="24"/>
        </w:rPr>
      </w:pPr>
    </w:p>
    <w:p w14:paraId="07E9131A" w14:textId="77777777" w:rsidR="00962A08" w:rsidRDefault="00962A08" w:rsidP="00962A08">
      <w:pPr>
        <w:pStyle w:val="NoSpacing"/>
        <w:rPr>
          <w:rFonts w:cs="Times New Roman"/>
          <w:szCs w:val="24"/>
        </w:rPr>
      </w:pPr>
    </w:p>
    <w:p w14:paraId="138E92CE" w14:textId="77777777" w:rsidR="00962A08" w:rsidRDefault="00962A08" w:rsidP="00962A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Feb.1484</w:t>
      </w:r>
      <w:r>
        <w:rPr>
          <w:rFonts w:cs="Times New Roman"/>
          <w:szCs w:val="24"/>
        </w:rPr>
        <w:tab/>
        <w:t>He was granted a general pardon.</w:t>
      </w:r>
    </w:p>
    <w:p w14:paraId="5FA2B1D1" w14:textId="77777777" w:rsidR="00962A08" w:rsidRDefault="00962A08" w:rsidP="00962A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Pardon Rolls of Richard III 1484-5” ed. Hannes </w:t>
      </w:r>
      <w:proofErr w:type="spellStart"/>
      <w:r>
        <w:rPr>
          <w:rFonts w:cs="Times New Roman"/>
          <w:szCs w:val="24"/>
        </w:rPr>
        <w:t>Kleineke</w:t>
      </w:r>
      <w:proofErr w:type="spellEnd"/>
      <w:r>
        <w:rPr>
          <w:rFonts w:cs="Times New Roman"/>
          <w:szCs w:val="24"/>
        </w:rPr>
        <w:t xml:space="preserve">, </w:t>
      </w:r>
    </w:p>
    <w:p w14:paraId="7F8C759D" w14:textId="77777777" w:rsidR="00962A08" w:rsidRDefault="00962A08" w:rsidP="00962A08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p.2)</w:t>
      </w:r>
    </w:p>
    <w:p w14:paraId="4A890E4E" w14:textId="77777777" w:rsidR="00962A08" w:rsidRDefault="00962A08" w:rsidP="00962A08">
      <w:pPr>
        <w:pStyle w:val="NoSpacing"/>
        <w:rPr>
          <w:rFonts w:cs="Times New Roman"/>
          <w:szCs w:val="24"/>
        </w:rPr>
      </w:pPr>
    </w:p>
    <w:p w14:paraId="06F6B35C" w14:textId="77777777" w:rsidR="00962A08" w:rsidRDefault="00962A08" w:rsidP="00962A08">
      <w:pPr>
        <w:pStyle w:val="NoSpacing"/>
        <w:rPr>
          <w:rFonts w:cs="Times New Roman"/>
          <w:szCs w:val="24"/>
        </w:rPr>
      </w:pPr>
    </w:p>
    <w:p w14:paraId="414B8EEA" w14:textId="77777777" w:rsidR="00962A08" w:rsidRDefault="00962A08" w:rsidP="00962A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June 2023</w:t>
      </w:r>
    </w:p>
    <w:p w14:paraId="647F77A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E86A1" w14:textId="77777777" w:rsidR="00962A08" w:rsidRDefault="00962A08" w:rsidP="009139A6">
      <w:r>
        <w:separator/>
      </w:r>
    </w:p>
  </w:endnote>
  <w:endnote w:type="continuationSeparator" w:id="0">
    <w:p w14:paraId="5AAE4DE0" w14:textId="77777777" w:rsidR="00962A08" w:rsidRDefault="00962A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204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BA9D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92A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D1E41" w14:textId="77777777" w:rsidR="00962A08" w:rsidRDefault="00962A08" w:rsidP="009139A6">
      <w:r>
        <w:separator/>
      </w:r>
    </w:p>
  </w:footnote>
  <w:footnote w:type="continuationSeparator" w:id="0">
    <w:p w14:paraId="4F170981" w14:textId="77777777" w:rsidR="00962A08" w:rsidRDefault="00962A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7B4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8B0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70C1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A08"/>
    <w:rsid w:val="000666E0"/>
    <w:rsid w:val="002510B7"/>
    <w:rsid w:val="005C130B"/>
    <w:rsid w:val="00826F5C"/>
    <w:rsid w:val="009139A6"/>
    <w:rsid w:val="009448BB"/>
    <w:rsid w:val="00947624"/>
    <w:rsid w:val="00962A08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8DC0F"/>
  <w15:chartTrackingRefBased/>
  <w15:docId w15:val="{AD15B457-149E-43A3-B645-3C9B21E87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2023-06-20T13:48:00Z</dcterms:created>
  <dcterms:modified xsi:type="dcterms:W3CDTF">2023-06-20T13:48:00Z</dcterms:modified>
</cp:coreProperties>
</file>