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William HUCHON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1506B" w:rsidRDefault="0011506B" w:rsidP="0011506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 November 2016</w:t>
      </w:r>
    </w:p>
    <w:p w:rsidR="006B2F86" w:rsidRPr="00E71FC3" w:rsidRDefault="001150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06B" w:rsidRDefault="0011506B" w:rsidP="00E71FC3">
      <w:pPr>
        <w:spacing w:after="0" w:line="240" w:lineRule="auto"/>
      </w:pPr>
      <w:r>
        <w:separator/>
      </w:r>
    </w:p>
  </w:endnote>
  <w:endnote w:type="continuationSeparator" w:id="0">
    <w:p w:rsidR="0011506B" w:rsidRDefault="001150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06B" w:rsidRDefault="0011506B" w:rsidP="00E71FC3">
      <w:pPr>
        <w:spacing w:after="0" w:line="240" w:lineRule="auto"/>
      </w:pPr>
      <w:r>
        <w:separator/>
      </w:r>
    </w:p>
  </w:footnote>
  <w:footnote w:type="continuationSeparator" w:id="0">
    <w:p w:rsidR="0011506B" w:rsidRDefault="001150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6B"/>
    <w:rsid w:val="0011506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FC0EF-9EDD-4518-B50F-13ACA6D1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1150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2016-11-09T22:23:00Z</dcterms:created>
  <dcterms:modified xsi:type="dcterms:W3CDTF">2016-11-09T22:23:00Z</dcterms:modified>
</cp:coreProperties>
</file>