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  <w:u w:val="single"/>
        </w:rPr>
        <w:t>Richard HUCHON</w:t>
      </w:r>
      <w:r w:rsidRPr="00237D8E">
        <w:rPr>
          <w:rFonts w:ascii="Times New Roman" w:hAnsi="Times New Roman" w:cs="Times New Roman"/>
          <w:sz w:val="24"/>
          <w:szCs w:val="24"/>
        </w:rPr>
        <w:t xml:space="preserve">      (b.ca.1374)</w:t>
      </w: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24 Apr.1417</w:t>
      </w:r>
      <w:r w:rsidRPr="00237D8E">
        <w:rPr>
          <w:rFonts w:ascii="Times New Roman" w:hAnsi="Times New Roman" w:cs="Times New Roman"/>
          <w:sz w:val="24"/>
          <w:szCs w:val="24"/>
        </w:rPr>
        <w:tab/>
        <w:t>One of his ships sank in Bigbury Bay, on the day that Elizabeth</w:t>
      </w: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Bykebury(q.v.) was born and baptised in Bigbury.</w:t>
      </w: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37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 w:rsidRPr="00237D8E"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13 Jun.1433</w:t>
      </w:r>
      <w:r w:rsidRPr="00237D8E">
        <w:rPr>
          <w:rFonts w:ascii="Times New Roman" w:hAnsi="Times New Roman" w:cs="Times New Roman"/>
          <w:sz w:val="24"/>
          <w:szCs w:val="24"/>
        </w:rPr>
        <w:tab/>
        <w:t>He was a juror on the inquisition held in Modbury to prove Elizabeth</w:t>
      </w: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Bykebury’s age. He remembered the event for the above reason.  (ibid.)</w:t>
      </w: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45F0" w:rsidRPr="00237D8E" w:rsidRDefault="00F945F0" w:rsidP="00F945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5F0" w:rsidRDefault="00F945F0" w:rsidP="00564E3C">
      <w:pPr>
        <w:spacing w:after="0" w:line="240" w:lineRule="auto"/>
      </w:pPr>
      <w:r>
        <w:separator/>
      </w:r>
    </w:p>
  </w:endnote>
  <w:endnote w:type="continuationSeparator" w:id="0">
    <w:p w:rsidR="00F945F0" w:rsidRDefault="00F945F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45F0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5F0" w:rsidRDefault="00F945F0" w:rsidP="00564E3C">
      <w:pPr>
        <w:spacing w:after="0" w:line="240" w:lineRule="auto"/>
      </w:pPr>
      <w:r>
        <w:separator/>
      </w:r>
    </w:p>
  </w:footnote>
  <w:footnote w:type="continuationSeparator" w:id="0">
    <w:p w:rsidR="00F945F0" w:rsidRDefault="00F945F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5F0"/>
    <w:rsid w:val="00372DC6"/>
    <w:rsid w:val="00564E3C"/>
    <w:rsid w:val="0064591D"/>
    <w:rsid w:val="00DD5B8A"/>
    <w:rsid w:val="00EB41B8"/>
    <w:rsid w:val="00F14DE1"/>
    <w:rsid w:val="00F9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B99F8-7243-4A9B-BD8A-DCD10C86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945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2016-01-19T22:12:00Z</dcterms:created>
  <dcterms:modified xsi:type="dcterms:W3CDTF">2016-01-19T22:12:00Z</dcterms:modified>
</cp:coreProperties>
</file>