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585" w:rsidRDefault="006B3585" w:rsidP="006B3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HUCHON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6B3585" w:rsidRDefault="006B3585" w:rsidP="006B3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Grayingham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6B3585" w:rsidRDefault="006B3585" w:rsidP="006B35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3585" w:rsidRDefault="006B3585" w:rsidP="006B35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3585" w:rsidRDefault="006B3585" w:rsidP="006B3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Gainsborough into</w:t>
      </w:r>
    </w:p>
    <w:p w:rsidR="006B3585" w:rsidRDefault="006B3585" w:rsidP="006B3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Philip Darcy(q.v.).</w:t>
      </w:r>
    </w:p>
    <w:p w:rsidR="006B3585" w:rsidRDefault="006B3585" w:rsidP="006B3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21-359)</w:t>
      </w:r>
    </w:p>
    <w:p w:rsidR="006B3585" w:rsidRDefault="006B3585" w:rsidP="006B35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3585" w:rsidRDefault="006B3585" w:rsidP="006B35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3585" w:rsidRDefault="006B3585" w:rsidP="006B3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2016</w:t>
      </w:r>
    </w:p>
    <w:p w:rsidR="006B2F86" w:rsidRPr="006B3585" w:rsidRDefault="006B358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6B35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585" w:rsidRDefault="006B3585" w:rsidP="00E71FC3">
      <w:pPr>
        <w:spacing w:after="0" w:line="240" w:lineRule="auto"/>
      </w:pPr>
      <w:r>
        <w:separator/>
      </w:r>
    </w:p>
  </w:endnote>
  <w:endnote w:type="continuationSeparator" w:id="0">
    <w:p w:rsidR="006B3585" w:rsidRDefault="006B35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585" w:rsidRDefault="006B3585" w:rsidP="00E71FC3">
      <w:pPr>
        <w:spacing w:after="0" w:line="240" w:lineRule="auto"/>
      </w:pPr>
      <w:r>
        <w:separator/>
      </w:r>
    </w:p>
  </w:footnote>
  <w:footnote w:type="continuationSeparator" w:id="0">
    <w:p w:rsidR="006B3585" w:rsidRDefault="006B35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585"/>
    <w:rsid w:val="006B358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B5203"/>
  <w15:chartTrackingRefBased/>
  <w15:docId w15:val="{6DD63021-E936-4DF3-BD86-DB5ADC5F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9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2016-04-20T19:02:00Z</dcterms:created>
  <dcterms:modified xsi:type="dcterms:W3CDTF">2016-04-20T19:03:00Z</dcterms:modified>
</cp:coreProperties>
</file>