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F878F" w14:textId="77777777" w:rsidR="00B65CFF" w:rsidRPr="00690BA6" w:rsidRDefault="00B65CFF" w:rsidP="00B65CF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HUCHON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8F05808" w14:textId="77777777" w:rsidR="00B65CFF" w:rsidRDefault="00B65CFF" w:rsidP="00B65C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76E1801" w14:textId="77777777" w:rsidR="00B65CFF" w:rsidRDefault="00B65CFF" w:rsidP="00B65C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BA3D3" w14:textId="77777777" w:rsidR="00B65CFF" w:rsidRDefault="00B65CFF" w:rsidP="00B65C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E897BE" w14:textId="77777777" w:rsidR="00B65CFF" w:rsidRDefault="00B65CFF" w:rsidP="00B65CF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0C120F72" w14:textId="77777777" w:rsidR="00B65CFF" w:rsidRDefault="00B65CFF" w:rsidP="00B65CF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BE73D77" w14:textId="77777777" w:rsidR="00B65CFF" w:rsidRDefault="00B65CFF" w:rsidP="00B65CF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12DC8C8" w14:textId="77777777" w:rsidR="00B65CFF" w:rsidRDefault="00B65CFF" w:rsidP="00B65CF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47C9698" w14:textId="77777777" w:rsidR="00B65CFF" w:rsidRDefault="00B65CFF" w:rsidP="00B65CF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AAA1B50" w14:textId="77777777" w:rsidR="00B65CFF" w:rsidRDefault="00B65CFF" w:rsidP="00B65CF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February 2021</w:t>
      </w:r>
    </w:p>
    <w:p w14:paraId="797B3B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9270A0" w14:textId="77777777" w:rsidR="00B65CFF" w:rsidRDefault="00B65CFF" w:rsidP="009139A6">
      <w:r>
        <w:separator/>
      </w:r>
    </w:p>
  </w:endnote>
  <w:endnote w:type="continuationSeparator" w:id="0">
    <w:p w14:paraId="4C1ED3FA" w14:textId="77777777" w:rsidR="00B65CFF" w:rsidRDefault="00B65C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A87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CC2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E68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AA32AE" w14:textId="77777777" w:rsidR="00B65CFF" w:rsidRDefault="00B65CFF" w:rsidP="009139A6">
      <w:r>
        <w:separator/>
      </w:r>
    </w:p>
  </w:footnote>
  <w:footnote w:type="continuationSeparator" w:id="0">
    <w:p w14:paraId="317D3502" w14:textId="77777777" w:rsidR="00B65CFF" w:rsidRDefault="00B65C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8E9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08B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9502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FF"/>
    <w:rsid w:val="000666E0"/>
    <w:rsid w:val="002510B7"/>
    <w:rsid w:val="005C130B"/>
    <w:rsid w:val="00826F5C"/>
    <w:rsid w:val="009139A6"/>
    <w:rsid w:val="009448BB"/>
    <w:rsid w:val="00A3176C"/>
    <w:rsid w:val="00B65CFF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69A6C"/>
  <w15:chartTrackingRefBased/>
  <w15:docId w15:val="{029A6BD3-EB2D-4A20-8A16-C2ECE8067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2021-03-26T21:04:00Z</dcterms:created>
  <dcterms:modified xsi:type="dcterms:W3CDTF">2021-03-26T21:04:00Z</dcterms:modified>
</cp:coreProperties>
</file>