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286C3" w14:textId="77777777" w:rsidR="00B41812" w:rsidRPr="00690BA6" w:rsidRDefault="00B41812" w:rsidP="00B4181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HUCHON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B38B61D" w14:textId="77777777" w:rsidR="00B41812" w:rsidRDefault="00B41812" w:rsidP="00B418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9AF571F" w14:textId="77777777" w:rsidR="00B41812" w:rsidRDefault="00B41812" w:rsidP="00B418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DF8E9" w14:textId="77777777" w:rsidR="00B41812" w:rsidRDefault="00B41812" w:rsidP="00B418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32C268" w14:textId="77777777" w:rsidR="00B41812" w:rsidRDefault="00B41812" w:rsidP="00B4181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6558FFB9" w14:textId="77777777" w:rsidR="00B41812" w:rsidRDefault="00B41812" w:rsidP="00B4181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257446F" w14:textId="77777777" w:rsidR="00B41812" w:rsidRDefault="00B41812" w:rsidP="00B4181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8E92334" w14:textId="77777777" w:rsidR="00B41812" w:rsidRDefault="00B41812" w:rsidP="00B4181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2F8434D" w14:textId="77777777" w:rsidR="00B41812" w:rsidRDefault="00B41812" w:rsidP="00B4181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3AD0C4" w14:textId="77777777" w:rsidR="00B41812" w:rsidRDefault="00B41812" w:rsidP="00B4181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April 2021</w:t>
      </w:r>
    </w:p>
    <w:p w14:paraId="3F4D78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AE936" w14:textId="77777777" w:rsidR="00B41812" w:rsidRDefault="00B41812" w:rsidP="009139A6">
      <w:r>
        <w:separator/>
      </w:r>
    </w:p>
  </w:endnote>
  <w:endnote w:type="continuationSeparator" w:id="0">
    <w:p w14:paraId="24D45463" w14:textId="77777777" w:rsidR="00B41812" w:rsidRDefault="00B418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20A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1C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B17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49A59" w14:textId="77777777" w:rsidR="00B41812" w:rsidRDefault="00B41812" w:rsidP="009139A6">
      <w:r>
        <w:separator/>
      </w:r>
    </w:p>
  </w:footnote>
  <w:footnote w:type="continuationSeparator" w:id="0">
    <w:p w14:paraId="684E94ED" w14:textId="77777777" w:rsidR="00B41812" w:rsidRDefault="00B418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433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7DE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FD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12"/>
    <w:rsid w:val="000666E0"/>
    <w:rsid w:val="002510B7"/>
    <w:rsid w:val="005C130B"/>
    <w:rsid w:val="00826F5C"/>
    <w:rsid w:val="009139A6"/>
    <w:rsid w:val="009448BB"/>
    <w:rsid w:val="00A3176C"/>
    <w:rsid w:val="00AE65F8"/>
    <w:rsid w:val="00B41812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99D66"/>
  <w15:chartTrackingRefBased/>
  <w15:docId w15:val="{3120B80A-CEC1-4DFE-9F3E-D9822A53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2021-06-05T19:32:00Z</dcterms:created>
  <dcterms:modified xsi:type="dcterms:W3CDTF">2021-06-05T19:32:00Z</dcterms:modified>
</cp:coreProperties>
</file>