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126" w:rsidRDefault="002A7126" w:rsidP="002A7126">
      <w:pPr>
        <w:pStyle w:val="NoSpacing"/>
      </w:pPr>
      <w:r>
        <w:rPr>
          <w:u w:val="single"/>
        </w:rPr>
        <w:t>John HUCHON</w:t>
      </w:r>
      <w:r>
        <w:t xml:space="preserve">   </w:t>
      </w:r>
      <w:proofErr w:type="gramStart"/>
      <w:r>
        <w:t xml:space="preserve">   (</w:t>
      </w:r>
      <w:proofErr w:type="gramEnd"/>
      <w:r>
        <w:t>b.ca.1367)</w:t>
      </w:r>
    </w:p>
    <w:p w:rsidR="002A7126" w:rsidRDefault="002A7126" w:rsidP="002A7126">
      <w:pPr>
        <w:pStyle w:val="NoSpacing"/>
      </w:pPr>
    </w:p>
    <w:p w:rsidR="002A7126" w:rsidRDefault="002A7126" w:rsidP="002A7126">
      <w:pPr>
        <w:pStyle w:val="NoSpacing"/>
      </w:pPr>
    </w:p>
    <w:p w:rsidR="002A7126" w:rsidRDefault="002A7126" w:rsidP="002A7126">
      <w:pPr>
        <w:pStyle w:val="NoSpacing"/>
      </w:pPr>
      <w:r>
        <w:t>= Ellen(q.v.).   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24-128)</w:t>
      </w:r>
    </w:p>
    <w:p w:rsidR="002A7126" w:rsidRDefault="002A7126" w:rsidP="002A7126">
      <w:pPr>
        <w:pStyle w:val="NoSpacing"/>
      </w:pPr>
    </w:p>
    <w:p w:rsidR="002A7126" w:rsidRDefault="002A7126" w:rsidP="002A7126">
      <w:pPr>
        <w:pStyle w:val="NoSpacing"/>
      </w:pPr>
    </w:p>
    <w:p w:rsidR="002A7126" w:rsidRDefault="002A7126" w:rsidP="002A7126">
      <w:pPr>
        <w:pStyle w:val="NoSpacing"/>
      </w:pPr>
      <w:r>
        <w:t>24 Jun.1417</w:t>
      </w:r>
      <w:r>
        <w:tab/>
        <w:t xml:space="preserve">He and Ellen were married in </w:t>
      </w:r>
      <w:proofErr w:type="spellStart"/>
      <w:r>
        <w:t>Boreham</w:t>
      </w:r>
      <w:proofErr w:type="spellEnd"/>
      <w:r>
        <w:t xml:space="preserve"> Church, Essex, on the day after</w:t>
      </w:r>
    </w:p>
    <w:p w:rsidR="002A7126" w:rsidRDefault="002A7126" w:rsidP="002A7126">
      <w:pPr>
        <w:pStyle w:val="NoSpacing"/>
      </w:pPr>
      <w:r>
        <w:tab/>
      </w:r>
      <w:r>
        <w:tab/>
        <w:t xml:space="preserve">Elizabeth </w:t>
      </w:r>
      <w:proofErr w:type="spellStart"/>
      <w:r>
        <w:t>Coggeshale</w:t>
      </w:r>
      <w:proofErr w:type="spellEnd"/>
      <w:r>
        <w:t>(q.v.) was baptised in the same place, following her</w:t>
      </w:r>
    </w:p>
    <w:p w:rsidR="002A7126" w:rsidRDefault="002A7126" w:rsidP="002A7126">
      <w:pPr>
        <w:pStyle w:val="NoSpacing"/>
      </w:pPr>
      <w:r>
        <w:tab/>
      </w:r>
      <w:r>
        <w:tab/>
        <w:t>birth earlier that day.  (ibid.)</w:t>
      </w:r>
    </w:p>
    <w:p w:rsidR="002A7126" w:rsidRDefault="002A7126" w:rsidP="002A7126">
      <w:pPr>
        <w:pStyle w:val="NoSpacing"/>
      </w:pPr>
      <w:r>
        <w:t>10 Mar.1433</w:t>
      </w:r>
      <w:r>
        <w:tab/>
        <w:t>He gave evidence at the inquisition held in Chelmsford to prove the age of</w:t>
      </w:r>
    </w:p>
    <w:p w:rsidR="002A7126" w:rsidRDefault="002A7126" w:rsidP="002A7126">
      <w:pPr>
        <w:pStyle w:val="NoSpacing"/>
      </w:pPr>
      <w:r>
        <w:tab/>
      </w:r>
      <w:r>
        <w:tab/>
        <w:t xml:space="preserve">Elizabeth </w:t>
      </w:r>
      <w:proofErr w:type="spellStart"/>
      <w:r>
        <w:t>Coggeshale’s</w:t>
      </w:r>
      <w:proofErr w:type="spellEnd"/>
      <w:r>
        <w:t xml:space="preserve"> age. He remembered the event for the above </w:t>
      </w:r>
    </w:p>
    <w:p w:rsidR="002A7126" w:rsidRDefault="002A7126" w:rsidP="002A7126">
      <w:pPr>
        <w:pStyle w:val="NoSpacing"/>
      </w:pPr>
      <w:r>
        <w:tab/>
      </w:r>
      <w:r>
        <w:tab/>
        <w:t>reason.  (ibid.)</w:t>
      </w:r>
    </w:p>
    <w:p w:rsidR="002A7126" w:rsidRDefault="002A7126" w:rsidP="002A7126">
      <w:pPr>
        <w:pStyle w:val="NoSpacing"/>
      </w:pPr>
    </w:p>
    <w:p w:rsidR="002A7126" w:rsidRDefault="002A7126" w:rsidP="002A7126">
      <w:pPr>
        <w:pStyle w:val="NoSpacing"/>
      </w:pPr>
    </w:p>
    <w:p w:rsidR="002A7126" w:rsidRDefault="002A7126" w:rsidP="002A7126">
      <w:pPr>
        <w:pStyle w:val="NoSpacing"/>
      </w:pPr>
      <w:r>
        <w:t>4 August 2016</w:t>
      </w:r>
    </w:p>
    <w:p w:rsidR="006B2F86" w:rsidRPr="00E71FC3" w:rsidRDefault="002A71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126" w:rsidRDefault="002A7126" w:rsidP="00E71FC3">
      <w:pPr>
        <w:spacing w:after="0" w:line="240" w:lineRule="auto"/>
      </w:pPr>
      <w:r>
        <w:separator/>
      </w:r>
    </w:p>
  </w:endnote>
  <w:endnote w:type="continuationSeparator" w:id="0">
    <w:p w:rsidR="002A7126" w:rsidRDefault="002A71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126" w:rsidRDefault="002A7126" w:rsidP="00E71FC3">
      <w:pPr>
        <w:spacing w:after="0" w:line="240" w:lineRule="auto"/>
      </w:pPr>
      <w:r>
        <w:separator/>
      </w:r>
    </w:p>
  </w:footnote>
  <w:footnote w:type="continuationSeparator" w:id="0">
    <w:p w:rsidR="002A7126" w:rsidRDefault="002A71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126"/>
    <w:rsid w:val="001A7C09"/>
    <w:rsid w:val="002A712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968BF0-513A-4D50-BD18-5E65C2022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2016-08-04T10:41:00Z</dcterms:created>
  <dcterms:modified xsi:type="dcterms:W3CDTF">2016-08-04T10:43:00Z</dcterms:modified>
</cp:coreProperties>
</file>