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6A6FB" w14:textId="77777777" w:rsidR="00665E0D" w:rsidRDefault="00665E0D" w:rsidP="0066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HUCHON (</w:t>
      </w:r>
      <w:proofErr w:type="gramStart"/>
      <w:r>
        <w:rPr>
          <w:rFonts w:cs="Times New Roman"/>
          <w:szCs w:val="24"/>
          <w:u w:val="single"/>
        </w:rPr>
        <w:t>HUTCHYN)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(fl.1452-4)</w:t>
      </w:r>
    </w:p>
    <w:p w14:paraId="15D09D9D" w14:textId="77777777" w:rsidR="00665E0D" w:rsidRDefault="00665E0D" w:rsidP="0066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Lanteglos</w:t>
      </w:r>
      <w:proofErr w:type="spellEnd"/>
      <w:r>
        <w:rPr>
          <w:rFonts w:cs="Times New Roman"/>
          <w:szCs w:val="24"/>
        </w:rPr>
        <w:t>, Cornwall.</w:t>
      </w:r>
    </w:p>
    <w:p w14:paraId="7F3B4CE0" w14:textId="77777777" w:rsidR="00665E0D" w:rsidRDefault="00665E0D" w:rsidP="00665E0D">
      <w:pPr>
        <w:pStyle w:val="NoSpacing"/>
        <w:rPr>
          <w:rFonts w:cs="Times New Roman"/>
          <w:szCs w:val="24"/>
        </w:rPr>
      </w:pPr>
    </w:p>
    <w:p w14:paraId="21011A19" w14:textId="77777777" w:rsidR="00665E0D" w:rsidRDefault="00665E0D" w:rsidP="00665E0D">
      <w:pPr>
        <w:pStyle w:val="NoSpacing"/>
        <w:rPr>
          <w:rFonts w:cs="Times New Roman"/>
          <w:szCs w:val="24"/>
        </w:rPr>
      </w:pPr>
    </w:p>
    <w:p w14:paraId="4252FA23" w14:textId="77777777" w:rsidR="00665E0D" w:rsidRDefault="00665E0D" w:rsidP="0066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1452</w:t>
      </w:r>
      <w:r>
        <w:rPr>
          <w:rFonts w:cs="Times New Roman"/>
          <w:szCs w:val="24"/>
        </w:rPr>
        <w:tab/>
        <w:t>He became Rector.</w:t>
      </w:r>
    </w:p>
    <w:p w14:paraId="0452EE61" w14:textId="77777777" w:rsidR="00665E0D" w:rsidRDefault="00665E0D" w:rsidP="0066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02E49">
          <w:rPr>
            <w:rStyle w:val="Hyperlink"/>
            <w:rFonts w:cs="Times New Roman"/>
            <w:szCs w:val="24"/>
          </w:rPr>
          <w:t>https://sites.google.com/site/lanteglosandhelstone/the-church-of-julitta/rectors</w:t>
        </w:r>
      </w:hyperlink>
      <w:r>
        <w:rPr>
          <w:rFonts w:cs="Times New Roman"/>
          <w:szCs w:val="24"/>
        </w:rPr>
        <w:t xml:space="preserve"> )</w:t>
      </w:r>
    </w:p>
    <w:p w14:paraId="7C8FB4A9" w14:textId="77777777" w:rsidR="00665E0D" w:rsidRDefault="00665E0D" w:rsidP="0066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Dec.</w:t>
      </w:r>
      <w:r>
        <w:rPr>
          <w:rFonts w:cs="Times New Roman"/>
          <w:szCs w:val="24"/>
        </w:rPr>
        <w:tab/>
        <w:t>He was presented to the church.    (C.P.R. 1452-61 p.32)</w:t>
      </w:r>
    </w:p>
    <w:p w14:paraId="3012A4CB" w14:textId="77777777" w:rsidR="00665E0D" w:rsidRDefault="00665E0D" w:rsidP="00665E0D">
      <w:pPr>
        <w:pStyle w:val="NoSpacing"/>
        <w:rPr>
          <w:rFonts w:cs="Times New Roman"/>
          <w:szCs w:val="24"/>
        </w:rPr>
      </w:pPr>
    </w:p>
    <w:p w14:paraId="5648BAB7" w14:textId="77777777" w:rsidR="00665E0D" w:rsidRDefault="00665E0D" w:rsidP="00665E0D">
      <w:pPr>
        <w:pStyle w:val="NoSpacing"/>
        <w:rPr>
          <w:rFonts w:cs="Times New Roman"/>
          <w:szCs w:val="24"/>
        </w:rPr>
      </w:pPr>
    </w:p>
    <w:p w14:paraId="3F2FD672" w14:textId="77777777" w:rsidR="00665E0D" w:rsidRDefault="00665E0D" w:rsidP="0066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2024</w:t>
      </w:r>
    </w:p>
    <w:p w14:paraId="7F9B0B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1A953B" w14:textId="77777777" w:rsidR="00665E0D" w:rsidRDefault="00665E0D" w:rsidP="009139A6">
      <w:r>
        <w:separator/>
      </w:r>
    </w:p>
  </w:endnote>
  <w:endnote w:type="continuationSeparator" w:id="0">
    <w:p w14:paraId="164702CE" w14:textId="77777777" w:rsidR="00665E0D" w:rsidRDefault="00665E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45D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AC0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41F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A4D89" w14:textId="77777777" w:rsidR="00665E0D" w:rsidRDefault="00665E0D" w:rsidP="009139A6">
      <w:r>
        <w:separator/>
      </w:r>
    </w:p>
  </w:footnote>
  <w:footnote w:type="continuationSeparator" w:id="0">
    <w:p w14:paraId="3D280BF6" w14:textId="77777777" w:rsidR="00665E0D" w:rsidRDefault="00665E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587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76D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A73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0D"/>
    <w:rsid w:val="000666E0"/>
    <w:rsid w:val="002510B7"/>
    <w:rsid w:val="00270799"/>
    <w:rsid w:val="005646FA"/>
    <w:rsid w:val="005C130B"/>
    <w:rsid w:val="00665E0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CF835"/>
  <w15:chartTrackingRefBased/>
  <w15:docId w15:val="{2B8F1267-3341-46C9-ABB3-D8E1BF48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65E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google.com/site/lanteglosandhelstone/the-church-of-julitta/rector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2024-07-09T20:18:00Z</dcterms:created>
  <dcterms:modified xsi:type="dcterms:W3CDTF">2024-07-09T20:19:00Z</dcterms:modified>
</cp:coreProperties>
</file>