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2D976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HUCHENSON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2BD516C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North Cave, East Riding of Yorkshire. Husbandman.</w:t>
      </w:r>
    </w:p>
    <w:p w14:paraId="03E94FA4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A0EAEC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6116E2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him,</w:t>
      </w:r>
    </w:p>
    <w:p w14:paraId="67B7A9F3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Weylffe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Richard Broun(q.v.), John Welby(q.v.) and John</w:t>
      </w:r>
    </w:p>
    <w:p w14:paraId="0BFFC4EB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Gray(q.v.),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North Cave.</w:t>
      </w:r>
    </w:p>
    <w:p w14:paraId="6E322596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4D8F0DE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9D3469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F09016" w14:textId="77777777" w:rsidR="001A2676" w:rsidRDefault="001A2676" w:rsidP="001A26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March 2021</w:t>
      </w:r>
    </w:p>
    <w:p w14:paraId="3ADDAD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4E61F" w14:textId="77777777" w:rsidR="001A2676" w:rsidRDefault="001A2676" w:rsidP="009139A6">
      <w:r>
        <w:separator/>
      </w:r>
    </w:p>
  </w:endnote>
  <w:endnote w:type="continuationSeparator" w:id="0">
    <w:p w14:paraId="41AC2566" w14:textId="77777777" w:rsidR="001A2676" w:rsidRDefault="001A26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8BA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800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CC5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72F2C" w14:textId="77777777" w:rsidR="001A2676" w:rsidRDefault="001A2676" w:rsidP="009139A6">
      <w:r>
        <w:separator/>
      </w:r>
    </w:p>
  </w:footnote>
  <w:footnote w:type="continuationSeparator" w:id="0">
    <w:p w14:paraId="33F53F14" w14:textId="77777777" w:rsidR="001A2676" w:rsidRDefault="001A26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7B9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B880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CD4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76"/>
    <w:rsid w:val="000666E0"/>
    <w:rsid w:val="001A2676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CCD83"/>
  <w15:chartTrackingRefBased/>
  <w15:docId w15:val="{B784D209-1A84-41BC-832E-20AFCFBA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26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2021-04-05T11:09:00Z</dcterms:created>
  <dcterms:modified xsi:type="dcterms:W3CDTF">2021-04-05T11:09:00Z</dcterms:modified>
</cp:coreProperties>
</file>